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098" w:rsidRDefault="00447098" w:rsidP="00D16977">
      <w:pPr>
        <w:ind w:left="1985"/>
        <w:jc w:val="both"/>
        <w:rPr>
          <w:rFonts w:ascii="Tahoma" w:hAnsi="Tahoma" w:cs="Tahoma"/>
          <w:b/>
          <w:color w:val="FF0000"/>
          <w:sz w:val="56"/>
          <w:szCs w:val="56"/>
        </w:rPr>
      </w:pPr>
    </w:p>
    <w:p w:rsidR="00BE6CFB" w:rsidRDefault="00BE6CFB" w:rsidP="00D16977">
      <w:pPr>
        <w:tabs>
          <w:tab w:val="left" w:pos="567"/>
          <w:tab w:val="left" w:pos="709"/>
        </w:tabs>
        <w:ind w:left="1985" w:firstLine="360"/>
        <w:jc w:val="both"/>
        <w:rPr>
          <w:rFonts w:ascii="Verdana" w:hAnsi="Verdana" w:cs="Tahoma"/>
          <w:b/>
          <w:smallCaps/>
          <w:color w:val="FF0000"/>
          <w:sz w:val="120"/>
          <w:szCs w:val="120"/>
        </w:rPr>
      </w:pPr>
    </w:p>
    <w:p w:rsidR="00C44312" w:rsidRDefault="00C44312" w:rsidP="00D16977">
      <w:pPr>
        <w:tabs>
          <w:tab w:val="left" w:pos="567"/>
          <w:tab w:val="left" w:pos="709"/>
        </w:tabs>
        <w:ind w:left="1985" w:firstLine="360"/>
        <w:jc w:val="right"/>
        <w:rPr>
          <w:rFonts w:ascii="Verdana" w:hAnsi="Verdana" w:cs="Tahoma"/>
          <w:b/>
          <w:smallCaps/>
          <w:color w:val="FF0000"/>
          <w:sz w:val="108"/>
          <w:szCs w:val="108"/>
        </w:rPr>
      </w:pPr>
    </w:p>
    <w:p w:rsidR="00B40B14" w:rsidRPr="00032975" w:rsidRDefault="00032975" w:rsidP="00D16977">
      <w:pPr>
        <w:tabs>
          <w:tab w:val="left" w:pos="567"/>
          <w:tab w:val="left" w:pos="709"/>
        </w:tabs>
        <w:ind w:left="1985" w:firstLine="360"/>
        <w:jc w:val="right"/>
        <w:rPr>
          <w:rFonts w:ascii="Verdana" w:hAnsi="Verdana" w:cs="Tahoma"/>
          <w:b/>
          <w:smallCaps/>
          <w:color w:val="FF0000"/>
          <w:sz w:val="108"/>
          <w:szCs w:val="108"/>
        </w:rPr>
      </w:pPr>
      <w:r w:rsidRPr="00032975">
        <w:rPr>
          <w:rFonts w:ascii="Verdana" w:hAnsi="Verdana" w:cs="Tahoma"/>
          <w:b/>
          <w:smallCaps/>
          <w:color w:val="FF0000"/>
          <w:sz w:val="108"/>
          <w:szCs w:val="108"/>
        </w:rPr>
        <w:t>Attività sul Territorio</w:t>
      </w:r>
    </w:p>
    <w:p w:rsidR="00447098" w:rsidRPr="00BE6CFB" w:rsidRDefault="00D16977" w:rsidP="00D16977">
      <w:pPr>
        <w:tabs>
          <w:tab w:val="left" w:pos="567"/>
          <w:tab w:val="left" w:pos="709"/>
        </w:tabs>
        <w:ind w:left="1985" w:firstLine="360"/>
        <w:jc w:val="both"/>
        <w:rPr>
          <w:rFonts w:ascii="Verdana" w:hAnsi="Verdana" w:cs="Tahoma"/>
          <w:b/>
          <w:smallCaps/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146050</wp:posOffset>
            </wp:positionV>
            <wp:extent cx="2159000" cy="1843405"/>
            <wp:effectExtent l="19050" t="0" r="0" b="0"/>
            <wp:wrapNone/>
            <wp:docPr id="50" name="Immagine 50" descr="249405_10150197924524591_769859590_6826382_7511615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49405_10150197924524591_769859590_6826382_7511615_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CFB" w:rsidRDefault="00447098" w:rsidP="00D16977">
      <w:pPr>
        <w:tabs>
          <w:tab w:val="left" w:pos="1985"/>
        </w:tabs>
        <w:ind w:left="1985"/>
        <w:jc w:val="right"/>
        <w:rPr>
          <w:rFonts w:ascii="Verdana" w:hAnsi="Verdana" w:cs="Tahoma"/>
          <w:color w:val="FF0000"/>
          <w:sz w:val="44"/>
          <w:szCs w:val="44"/>
        </w:rPr>
      </w:pPr>
      <w:r w:rsidRPr="00BE6CFB">
        <w:rPr>
          <w:rFonts w:ascii="Verdana" w:hAnsi="Verdana" w:cs="Tahoma"/>
          <w:color w:val="FF0000"/>
          <w:sz w:val="44"/>
          <w:szCs w:val="44"/>
        </w:rPr>
        <w:t xml:space="preserve">  </w:t>
      </w:r>
      <w:r w:rsidRPr="00BE6CFB">
        <w:rPr>
          <w:rFonts w:ascii="Verdana" w:hAnsi="Verdana" w:cs="Tahoma"/>
          <w:color w:val="FF0000"/>
          <w:sz w:val="44"/>
          <w:szCs w:val="44"/>
        </w:rPr>
        <w:tab/>
      </w:r>
      <w:r w:rsidRPr="00BE6CFB">
        <w:rPr>
          <w:rFonts w:ascii="Verdana" w:hAnsi="Verdana" w:cs="Tahoma"/>
          <w:color w:val="FF0000"/>
          <w:sz w:val="44"/>
          <w:szCs w:val="44"/>
        </w:rPr>
        <w:tab/>
      </w:r>
    </w:p>
    <w:p w:rsidR="00BE6CFB" w:rsidRDefault="00BE6CFB" w:rsidP="00D16977">
      <w:pPr>
        <w:tabs>
          <w:tab w:val="left" w:pos="1985"/>
        </w:tabs>
        <w:ind w:left="1985"/>
        <w:jc w:val="right"/>
        <w:rPr>
          <w:rFonts w:ascii="Verdana" w:hAnsi="Verdana" w:cs="Tahoma"/>
          <w:color w:val="FF0000"/>
          <w:sz w:val="44"/>
          <w:szCs w:val="44"/>
        </w:rPr>
      </w:pPr>
    </w:p>
    <w:p w:rsidR="00A81EF4" w:rsidRDefault="00A81EF4" w:rsidP="00D16977">
      <w:pPr>
        <w:tabs>
          <w:tab w:val="left" w:pos="1985"/>
        </w:tabs>
        <w:ind w:left="1985"/>
        <w:jc w:val="right"/>
        <w:rPr>
          <w:rFonts w:ascii="Verdana" w:hAnsi="Verdana" w:cs="Tahoma"/>
          <w:color w:val="FF0000"/>
          <w:sz w:val="44"/>
          <w:szCs w:val="44"/>
        </w:rPr>
      </w:pPr>
    </w:p>
    <w:p w:rsidR="00A81EF4" w:rsidRDefault="00A81EF4" w:rsidP="00D16977">
      <w:pPr>
        <w:tabs>
          <w:tab w:val="left" w:pos="1985"/>
        </w:tabs>
        <w:ind w:left="1985"/>
        <w:jc w:val="right"/>
        <w:rPr>
          <w:rFonts w:ascii="Verdana" w:hAnsi="Verdana" w:cs="Tahoma"/>
          <w:color w:val="FF0000"/>
          <w:sz w:val="44"/>
          <w:szCs w:val="44"/>
        </w:rPr>
      </w:pPr>
    </w:p>
    <w:p w:rsidR="00A81EF4" w:rsidRDefault="00A81EF4" w:rsidP="00D16977">
      <w:pPr>
        <w:tabs>
          <w:tab w:val="left" w:pos="1985"/>
        </w:tabs>
        <w:ind w:left="1985"/>
        <w:jc w:val="right"/>
        <w:rPr>
          <w:rFonts w:ascii="Verdana" w:hAnsi="Verdana" w:cs="Tahoma"/>
          <w:color w:val="FF0000"/>
          <w:sz w:val="44"/>
          <w:szCs w:val="44"/>
        </w:rPr>
      </w:pPr>
    </w:p>
    <w:p w:rsidR="00A81EF4" w:rsidRDefault="00A81EF4" w:rsidP="00D16977">
      <w:pPr>
        <w:tabs>
          <w:tab w:val="left" w:pos="1985"/>
        </w:tabs>
        <w:ind w:left="1985"/>
        <w:jc w:val="right"/>
        <w:rPr>
          <w:rFonts w:ascii="Verdana" w:hAnsi="Verdana" w:cs="Tahoma"/>
          <w:color w:val="FF0000"/>
          <w:sz w:val="44"/>
          <w:szCs w:val="44"/>
        </w:rPr>
      </w:pPr>
    </w:p>
    <w:p w:rsidR="00BE6CFB" w:rsidRDefault="00BE6CFB" w:rsidP="00D16977">
      <w:pPr>
        <w:tabs>
          <w:tab w:val="left" w:pos="1985"/>
        </w:tabs>
        <w:ind w:left="1985"/>
        <w:jc w:val="right"/>
        <w:rPr>
          <w:rFonts w:ascii="Verdana" w:hAnsi="Verdana" w:cs="Tahoma"/>
          <w:color w:val="FF0000"/>
          <w:sz w:val="44"/>
          <w:szCs w:val="44"/>
        </w:rPr>
      </w:pPr>
    </w:p>
    <w:p w:rsidR="00BE6CFB" w:rsidRDefault="00D16977" w:rsidP="00D16977">
      <w:pPr>
        <w:tabs>
          <w:tab w:val="left" w:pos="1985"/>
        </w:tabs>
        <w:ind w:left="1985"/>
        <w:jc w:val="right"/>
        <w:rPr>
          <w:rFonts w:ascii="Verdana" w:hAnsi="Verdana" w:cs="Tahoma"/>
          <w:color w:val="FF0000"/>
          <w:sz w:val="44"/>
          <w:szCs w:val="44"/>
        </w:rPr>
      </w:pPr>
      <w:r>
        <w:rPr>
          <w:rFonts w:ascii="Tahoma" w:hAnsi="Tahoma" w:cs="Tahoma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5393055</wp:posOffset>
            </wp:positionH>
            <wp:positionV relativeFrom="paragraph">
              <wp:posOffset>314960</wp:posOffset>
            </wp:positionV>
            <wp:extent cx="1217930" cy="608965"/>
            <wp:effectExtent l="19050" t="0" r="1270" b="0"/>
            <wp:wrapNone/>
            <wp:docPr id="29" name="Immagine 29" descr="EYVCmyk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YVCmyk I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6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CFB" w:rsidRDefault="00D16977" w:rsidP="00D16977">
      <w:pPr>
        <w:tabs>
          <w:tab w:val="left" w:pos="1985"/>
        </w:tabs>
        <w:ind w:left="1985"/>
        <w:jc w:val="right"/>
        <w:rPr>
          <w:rFonts w:ascii="Verdana" w:hAnsi="Verdana" w:cs="Tahoma"/>
          <w:color w:val="FF0000"/>
          <w:sz w:val="44"/>
          <w:szCs w:val="44"/>
        </w:rPr>
      </w:pPr>
      <w:r>
        <w:rPr>
          <w:rFonts w:ascii="Verdana" w:hAnsi="Verdana" w:cs="Tahoma"/>
          <w:noProof/>
          <w:color w:val="FF0000"/>
          <w:sz w:val="44"/>
          <w:szCs w:val="44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117475</wp:posOffset>
            </wp:positionV>
            <wp:extent cx="1080135" cy="399415"/>
            <wp:effectExtent l="19050" t="0" r="5715" b="0"/>
            <wp:wrapNone/>
            <wp:docPr id="30" name="Immagine 3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CFB" w:rsidRDefault="00BE6CFB" w:rsidP="00D16977">
      <w:pPr>
        <w:tabs>
          <w:tab w:val="left" w:pos="1985"/>
        </w:tabs>
        <w:ind w:left="1985"/>
        <w:jc w:val="right"/>
        <w:rPr>
          <w:rFonts w:ascii="Verdana" w:hAnsi="Verdana" w:cs="Tahoma"/>
          <w:color w:val="FF0000"/>
          <w:sz w:val="44"/>
          <w:szCs w:val="44"/>
        </w:rPr>
      </w:pPr>
    </w:p>
    <w:p w:rsidR="00032975" w:rsidRPr="00AA24F6" w:rsidRDefault="00AA24F6" w:rsidP="00D16977">
      <w:pPr>
        <w:tabs>
          <w:tab w:val="left" w:pos="1985"/>
        </w:tabs>
        <w:ind w:left="1985"/>
        <w:jc w:val="right"/>
        <w:rPr>
          <w:rFonts w:ascii="Verdana" w:hAnsi="Verdana" w:cs="Tahoma"/>
          <w:color w:val="FF0000"/>
          <w:sz w:val="32"/>
          <w:szCs w:val="32"/>
        </w:rPr>
      </w:pPr>
      <w:r w:rsidRPr="00AA24F6">
        <w:rPr>
          <w:rFonts w:ascii="Verdana" w:hAnsi="Verdana" w:cs="Tahoma"/>
          <w:color w:val="FF0000"/>
          <w:sz w:val="32"/>
          <w:szCs w:val="32"/>
        </w:rPr>
        <w:t>S</w:t>
      </w:r>
      <w:r w:rsidR="00032975" w:rsidRPr="00AA24F6">
        <w:rPr>
          <w:rFonts w:ascii="Verdana" w:hAnsi="Verdana" w:cs="Tahoma"/>
          <w:color w:val="FF0000"/>
          <w:sz w:val="32"/>
          <w:szCs w:val="32"/>
        </w:rPr>
        <w:t xml:space="preserve">ostegno allo start-up di </w:t>
      </w:r>
    </w:p>
    <w:p w:rsidR="00BE1358" w:rsidRPr="00AA24F6" w:rsidRDefault="00032975" w:rsidP="00D16977">
      <w:pPr>
        <w:tabs>
          <w:tab w:val="left" w:pos="1985"/>
        </w:tabs>
        <w:ind w:left="1985"/>
        <w:jc w:val="right"/>
        <w:rPr>
          <w:rFonts w:ascii="Verdana" w:hAnsi="Verdana" w:cs="Tahoma"/>
          <w:color w:val="FF0000"/>
          <w:sz w:val="32"/>
          <w:szCs w:val="32"/>
        </w:rPr>
      </w:pPr>
      <w:r w:rsidRPr="00AA24F6">
        <w:rPr>
          <w:rFonts w:ascii="Verdana" w:hAnsi="Verdana" w:cs="Tahoma"/>
          <w:color w:val="FF0000"/>
          <w:sz w:val="32"/>
          <w:szCs w:val="32"/>
        </w:rPr>
        <w:t>Giovani protagonisti attivi dello sviluppo</w:t>
      </w:r>
    </w:p>
    <w:p w:rsidR="00AA24F6" w:rsidRPr="00AA24F6" w:rsidRDefault="00AA24F6" w:rsidP="00D16977">
      <w:pPr>
        <w:tabs>
          <w:tab w:val="left" w:pos="1985"/>
        </w:tabs>
        <w:ind w:left="1985"/>
        <w:jc w:val="right"/>
        <w:rPr>
          <w:rFonts w:ascii="Verdana" w:hAnsi="Verdana" w:cs="Tahoma"/>
          <w:i/>
          <w:color w:val="FF0000"/>
          <w:sz w:val="32"/>
          <w:szCs w:val="32"/>
        </w:rPr>
      </w:pPr>
      <w:r w:rsidRPr="00AA24F6">
        <w:rPr>
          <w:rFonts w:ascii="Verdana" w:hAnsi="Verdana" w:cs="Tahoma"/>
          <w:i/>
          <w:color w:val="FF0000"/>
          <w:sz w:val="32"/>
          <w:szCs w:val="32"/>
        </w:rPr>
        <w:t>Formulario per la presentazione di</w:t>
      </w:r>
      <w:r>
        <w:rPr>
          <w:rFonts w:ascii="Verdana" w:hAnsi="Verdana" w:cs="Tahoma"/>
          <w:i/>
          <w:color w:val="FF0000"/>
          <w:sz w:val="32"/>
          <w:szCs w:val="32"/>
        </w:rPr>
        <w:t xml:space="preserve"> p</w:t>
      </w:r>
      <w:r w:rsidRPr="00AA24F6">
        <w:rPr>
          <w:rFonts w:ascii="Verdana" w:hAnsi="Verdana" w:cs="Tahoma"/>
          <w:i/>
          <w:color w:val="FF0000"/>
          <w:sz w:val="32"/>
          <w:szCs w:val="32"/>
        </w:rPr>
        <w:t>rogetti</w:t>
      </w:r>
    </w:p>
    <w:p w:rsidR="00310006" w:rsidRPr="00E807D5" w:rsidRDefault="00AA24F6" w:rsidP="00D16977">
      <w:pPr>
        <w:tabs>
          <w:tab w:val="left" w:pos="1985"/>
        </w:tabs>
        <w:ind w:left="1985"/>
        <w:rPr>
          <w:rFonts w:ascii="Verdana" w:hAnsi="Verdana" w:cs="Tahoma"/>
          <w:i/>
          <w:color w:val="FF0000"/>
          <w:sz w:val="2"/>
          <w:szCs w:val="2"/>
        </w:rPr>
      </w:pPr>
      <w:r>
        <w:rPr>
          <w:rFonts w:ascii="Verdana" w:hAnsi="Verdana" w:cs="Tahoma"/>
          <w:i/>
          <w:color w:val="FF0000"/>
          <w:sz w:val="32"/>
          <w:szCs w:val="32"/>
        </w:rPr>
        <w:t xml:space="preserve"> </w:t>
      </w:r>
      <w:r w:rsidR="00BE1358">
        <w:rPr>
          <w:rFonts w:ascii="Verdana" w:hAnsi="Verdana" w:cs="Tahoma"/>
          <w:i/>
          <w:color w:val="FF0000"/>
          <w:sz w:val="32"/>
          <w:szCs w:val="32"/>
        </w:rPr>
        <w:br w:type="page"/>
      </w:r>
    </w:p>
    <w:p w:rsidR="00032975" w:rsidRDefault="0000445D" w:rsidP="00D16977">
      <w:pPr>
        <w:tabs>
          <w:tab w:val="left" w:pos="1985"/>
        </w:tabs>
        <w:ind w:left="1985"/>
        <w:jc w:val="right"/>
        <w:rPr>
          <w:rFonts w:ascii="Verdana" w:hAnsi="Verdana" w:cs="Tahoma"/>
          <w:i/>
          <w:color w:val="FF0000"/>
          <w:sz w:val="32"/>
          <w:szCs w:val="32"/>
        </w:rPr>
      </w:pPr>
      <w:r w:rsidRPr="0000445D">
        <w:rPr>
          <w:rFonts w:ascii="Tahoma" w:hAnsi="Tahoma" w:cs="Tahoma"/>
          <w:noProof/>
        </w:rPr>
        <w:lastRenderedPageBreak/>
        <w:pict>
          <v:rect id="_x0000_s1058" style="position:absolute;left:0;text-align:left;margin-left:10.85pt;margin-top:-17.1pt;width:254.8pt;height:79.5pt;flip:x;z-index:251643904;mso-wrap-distance-top:7.2pt;mso-wrap-distance-bottom:7.2pt;mso-position-horizontal-relative:margin;mso-position-vertical-relative:margin;mso-width-relative:margin;v-text-anchor:middle" o:allowincell="f" filled="f" fillcolor="black" strokecolor="red" strokeweight="1.5pt">
            <v:shadow on="t" color="#f79646" opacity=".5" offset="6pt,6pt"/>
            <v:textbox style="mso-next-textbox:#_x0000_s1058" inset="21.6pt,21.6pt,21.6pt,21.6pt">
              <w:txbxContent>
                <w:p w:rsidR="00A23E4D" w:rsidRPr="00A23E4D" w:rsidRDefault="00A23E4D">
                  <w:pPr>
                    <w:rPr>
                      <w:rFonts w:ascii="Tahoma" w:hAnsi="Tahoma" w:cs="Tahoma"/>
                      <w:b/>
                      <w:i/>
                    </w:rPr>
                  </w:pPr>
                  <w:r w:rsidRPr="00A23E4D">
                    <w:rPr>
                      <w:rFonts w:ascii="Tahoma" w:hAnsi="Tahoma" w:cs="Tahoma"/>
                      <w:b/>
                      <w:i/>
                    </w:rPr>
                    <w:t>Parte Prima:</w:t>
                  </w:r>
                </w:p>
                <w:p w:rsidR="00A23E4D" w:rsidRPr="00A23E4D" w:rsidRDefault="00032975">
                  <w:pPr>
                    <w:rPr>
                      <w:rFonts w:ascii="Tahoma" w:hAnsi="Tahoma" w:cs="Tahoma"/>
                      <w:b/>
                      <w:i/>
                      <w:color w:val="4F81BD"/>
                    </w:rPr>
                  </w:pPr>
                  <w:r>
                    <w:rPr>
                      <w:rFonts w:ascii="Tahoma" w:hAnsi="Tahoma" w:cs="Tahoma"/>
                      <w:b/>
                      <w:i/>
                    </w:rPr>
                    <w:t>D</w:t>
                  </w:r>
                  <w:r w:rsidR="00A23E4D" w:rsidRPr="00A23E4D">
                    <w:rPr>
                      <w:rFonts w:ascii="Tahoma" w:hAnsi="Tahoma" w:cs="Tahoma"/>
                      <w:b/>
                      <w:i/>
                    </w:rPr>
                    <w:t>ati del proponente</w:t>
                  </w:r>
                </w:p>
              </w:txbxContent>
            </v:textbox>
            <w10:wrap type="square" anchorx="margin" anchory="margin"/>
          </v:rect>
        </w:pict>
      </w:r>
    </w:p>
    <w:p w:rsidR="001613A7" w:rsidRDefault="001613A7" w:rsidP="00D16977">
      <w:pPr>
        <w:tabs>
          <w:tab w:val="left" w:pos="1985"/>
        </w:tabs>
        <w:ind w:left="1985"/>
        <w:jc w:val="right"/>
        <w:rPr>
          <w:rFonts w:ascii="Verdana" w:hAnsi="Verdana" w:cs="Tahoma"/>
          <w:i/>
          <w:color w:val="FF0000"/>
          <w:sz w:val="32"/>
          <w:szCs w:val="32"/>
        </w:rPr>
      </w:pPr>
    </w:p>
    <w:p w:rsidR="00C44312" w:rsidRDefault="00C44312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C44312" w:rsidRDefault="00C44312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C44312" w:rsidRDefault="00C44312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C44312" w:rsidRDefault="00C44312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C44312" w:rsidRDefault="00C44312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7A21D5" w:rsidRDefault="007A21D5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A23E4D" w:rsidRPr="00A23E4D" w:rsidRDefault="00A23E4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 w:rsidRPr="00A23E4D">
        <w:rPr>
          <w:rFonts w:ascii="Tahoma" w:hAnsi="Tahoma" w:cs="Tahoma"/>
          <w:lang w:eastAsia="it-IT"/>
        </w:rPr>
        <w:t xml:space="preserve">All’Ispettorato Nazionale </w:t>
      </w:r>
    </w:p>
    <w:p w:rsidR="00A23E4D" w:rsidRPr="00A23E4D" w:rsidRDefault="00AA24F6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 w:rsidRPr="00A23E4D">
        <w:rPr>
          <w:rFonts w:ascii="Tahoma" w:hAnsi="Tahoma" w:cs="Tahoma"/>
          <w:lang w:eastAsia="it-IT"/>
        </w:rPr>
        <w:t xml:space="preserve">Giovani </w:t>
      </w:r>
      <w:r>
        <w:rPr>
          <w:rFonts w:ascii="Tahoma" w:hAnsi="Tahoma" w:cs="Tahoma"/>
          <w:lang w:eastAsia="it-IT"/>
        </w:rPr>
        <w:t xml:space="preserve">della </w:t>
      </w:r>
      <w:r w:rsidR="00A23E4D" w:rsidRPr="00A23E4D">
        <w:rPr>
          <w:rFonts w:ascii="Tahoma" w:hAnsi="Tahoma" w:cs="Tahoma"/>
          <w:lang w:eastAsia="it-IT"/>
        </w:rPr>
        <w:t>Croce Rossa Italiana</w:t>
      </w:r>
    </w:p>
    <w:p w:rsidR="00A23E4D" w:rsidRPr="00AA24F6" w:rsidRDefault="00AA24F6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i/>
          <w:lang w:eastAsia="it-IT"/>
        </w:rPr>
      </w:pPr>
      <w:r>
        <w:rPr>
          <w:rFonts w:ascii="Tahoma" w:hAnsi="Tahoma" w:cs="Tahoma"/>
          <w:i/>
          <w:lang w:eastAsia="it-IT"/>
        </w:rPr>
        <w:t xml:space="preserve">per via mail a: </w:t>
      </w:r>
      <w:r w:rsidR="00A23E4D" w:rsidRPr="00AA24F6">
        <w:rPr>
          <w:rFonts w:ascii="Tahoma" w:hAnsi="Tahoma" w:cs="Tahoma"/>
          <w:i/>
          <w:lang w:eastAsia="it-IT"/>
        </w:rPr>
        <w:t>ispettorato.pionieri@cri.it</w:t>
      </w:r>
    </w:p>
    <w:p w:rsidR="00A23E4D" w:rsidRDefault="00A23E4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A23E4D" w:rsidRPr="00A23E4D" w:rsidRDefault="00A23E4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A23E4D" w:rsidRPr="00A23E4D" w:rsidRDefault="00AA24F6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t>P</w:t>
      </w:r>
      <w:r w:rsidR="00A23E4D" w:rsidRPr="00A23E4D">
        <w:rPr>
          <w:rFonts w:ascii="Tahoma" w:hAnsi="Tahoma" w:cs="Tahoma"/>
          <w:lang w:eastAsia="it-IT"/>
        </w:rPr>
        <w:t>roponente il progetto</w:t>
      </w:r>
      <w:r w:rsidR="00A23E4D" w:rsidRPr="00A23E4D">
        <w:rPr>
          <w:rFonts w:ascii="Tahoma" w:hAnsi="Tahoma" w:cs="Tahoma"/>
          <w:vertAlign w:val="superscript"/>
          <w:lang w:eastAsia="it-IT"/>
        </w:rPr>
        <w:footnoteReference w:id="1"/>
      </w:r>
    </w:p>
    <w:p w:rsidR="00A23E4D" w:rsidRPr="00A23E4D" w:rsidRDefault="0000445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99.15pt;margin-top:8.4pt;width:385.65pt;height:31.55pt;z-index:251656192">
            <v:textbox style="mso-next-textbox:#_x0000_s1085">
              <w:txbxContent>
                <w:p w:rsidR="00BF55F0" w:rsidRDefault="00BF55F0" w:rsidP="00BF55F0"/>
              </w:txbxContent>
            </v:textbox>
          </v:shape>
        </w:pict>
      </w:r>
      <w:r w:rsidR="00A23E4D" w:rsidRPr="00A23E4D">
        <w:rPr>
          <w:rFonts w:ascii="Tahoma" w:hAnsi="Tahoma" w:cs="Tahoma"/>
          <w:lang w:eastAsia="it-IT"/>
        </w:rPr>
        <w:t xml:space="preserve">     </w:t>
      </w:r>
    </w:p>
    <w:p w:rsidR="00A23E4D" w:rsidRDefault="00A23E4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7A21D5" w:rsidRDefault="007A21D5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AA24F6" w:rsidRDefault="00AA24F6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AA24F6" w:rsidRDefault="00AA24F6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3707C" w:rsidRDefault="0033707C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3707C" w:rsidRDefault="0033707C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A23E4D" w:rsidRDefault="00A23E4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t xml:space="preserve">Comitato </w:t>
      </w:r>
      <w:r w:rsidRPr="00A23E4D">
        <w:rPr>
          <w:rFonts w:ascii="Tahoma" w:hAnsi="Tahoma" w:cs="Tahoma"/>
          <w:lang w:eastAsia="it-IT"/>
        </w:rPr>
        <w:t xml:space="preserve">della Croce Rossa Italiana </w:t>
      </w:r>
      <w:r w:rsidR="000E6CC5">
        <w:rPr>
          <w:rFonts w:ascii="Tahoma" w:hAnsi="Tahoma" w:cs="Tahoma"/>
          <w:lang w:eastAsia="it-IT"/>
        </w:rPr>
        <w:t>organizzatore</w:t>
      </w:r>
    </w:p>
    <w:p w:rsidR="00AA24F6" w:rsidRDefault="0000445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pict>
          <v:shape id="_x0000_s1061" type="#_x0000_t202" style="position:absolute;left:0;text-align:left;margin-left:195.3pt;margin-top:11.4pt;width:18pt;height:18pt;z-index:251644928">
            <v:textbox style="mso-next-textbox:#_x0000_s1061">
              <w:txbxContent>
                <w:p w:rsidR="00A23E4D" w:rsidRPr="00AF6077" w:rsidRDefault="00D16977" w:rsidP="00A23E4D">
                  <w:r>
                    <w:rPr>
                      <w:noProof/>
                    </w:rPr>
                    <w:drawing>
                      <wp:inline distT="0" distB="0" distL="0" distR="0">
                        <wp:extent cx="38100" cy="9525"/>
                        <wp:effectExtent l="19050" t="0" r="0" b="0"/>
                        <wp:docPr id="1499" name="Immagine 14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lang w:eastAsia="it-IT"/>
        </w:rPr>
        <w:pict>
          <v:shape id="_x0000_s1062" type="#_x0000_t202" style="position:absolute;left:0;text-align:left;margin-left:307.8pt;margin-top:11.4pt;width:18pt;height:18pt;z-index:251645952">
            <v:textbox style="mso-next-textbox:#_x0000_s1062">
              <w:txbxContent>
                <w:p w:rsidR="00A23E4D" w:rsidRPr="00AF6077" w:rsidRDefault="00D16977" w:rsidP="00A23E4D">
                  <w:r>
                    <w:rPr>
                      <w:noProof/>
                    </w:rPr>
                    <w:drawing>
                      <wp:inline distT="0" distB="0" distL="0" distR="0">
                        <wp:extent cx="38100" cy="9525"/>
                        <wp:effectExtent l="19050" t="0" r="0" b="0"/>
                        <wp:docPr id="1500" name="Immagine 15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lang w:eastAsia="it-IT"/>
        </w:rPr>
        <w:pict>
          <v:shape id="_x0000_s1063" type="#_x0000_t202" style="position:absolute;left:0;text-align:left;margin-left:433.65pt;margin-top:11.4pt;width:18pt;height:18pt;z-index:251646976">
            <v:textbox style="mso-next-textbox:#_x0000_s1063">
              <w:txbxContent>
                <w:p w:rsidR="00A23E4D" w:rsidRPr="00AF6077" w:rsidRDefault="00D16977" w:rsidP="00A23E4D">
                  <w:r>
                    <w:rPr>
                      <w:noProof/>
                    </w:rPr>
                    <w:drawing>
                      <wp:inline distT="0" distB="0" distL="0" distR="0">
                        <wp:extent cx="38100" cy="9525"/>
                        <wp:effectExtent l="19050" t="0" r="0" b="0"/>
                        <wp:docPr id="1501" name="Immagine 15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23E4D" w:rsidRPr="00A23E4D" w:rsidRDefault="00A23E4D" w:rsidP="00D16977">
      <w:pPr>
        <w:pStyle w:val="Paragrafoelenco1"/>
        <w:spacing w:after="0" w:line="240" w:lineRule="auto"/>
        <w:ind w:left="1985" w:firstLine="698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t xml:space="preserve">  </w:t>
      </w:r>
      <w:r w:rsidRPr="00A23E4D">
        <w:rPr>
          <w:rFonts w:ascii="Tahoma" w:hAnsi="Tahoma" w:cs="Tahoma"/>
          <w:lang w:eastAsia="it-IT"/>
        </w:rPr>
        <w:t xml:space="preserve">Locale </w:t>
      </w:r>
      <w:r w:rsidRPr="00A23E4D">
        <w:rPr>
          <w:rFonts w:ascii="Tahoma" w:hAnsi="Tahoma" w:cs="Tahoma"/>
          <w:lang w:eastAsia="it-IT"/>
        </w:rPr>
        <w:tab/>
      </w:r>
      <w:r w:rsidRPr="00A23E4D">
        <w:rPr>
          <w:rFonts w:ascii="Tahoma" w:hAnsi="Tahoma" w:cs="Tahoma"/>
          <w:lang w:eastAsia="it-IT"/>
        </w:rPr>
        <w:tab/>
      </w:r>
      <w:r>
        <w:rPr>
          <w:rFonts w:ascii="Tahoma" w:hAnsi="Tahoma" w:cs="Tahoma"/>
          <w:lang w:eastAsia="it-IT"/>
        </w:rPr>
        <w:t xml:space="preserve">     </w:t>
      </w:r>
      <w:r w:rsidRPr="00A23E4D">
        <w:rPr>
          <w:rFonts w:ascii="Tahoma" w:hAnsi="Tahoma" w:cs="Tahoma"/>
          <w:lang w:eastAsia="it-IT"/>
        </w:rPr>
        <w:t xml:space="preserve">Provinciale </w:t>
      </w:r>
      <w:r w:rsidR="00D16977">
        <w:rPr>
          <w:rFonts w:ascii="Tahoma" w:hAnsi="Tahoma" w:cs="Tahoma"/>
          <w:noProof/>
          <w:lang w:eastAsia="it-IT"/>
        </w:rPr>
        <w:drawing>
          <wp:inline distT="0" distB="0" distL="0" distR="0">
            <wp:extent cx="38100" cy="9525"/>
            <wp:effectExtent l="19050" t="0" r="0" b="0"/>
            <wp:docPr id="1496" name="Immagin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E4D">
        <w:rPr>
          <w:rFonts w:ascii="Tahoma" w:hAnsi="Tahoma" w:cs="Tahoma"/>
          <w:lang w:eastAsia="it-IT"/>
        </w:rPr>
        <w:tab/>
        <w:t xml:space="preserve">     </w:t>
      </w:r>
      <w:r>
        <w:rPr>
          <w:rFonts w:ascii="Tahoma" w:hAnsi="Tahoma" w:cs="Tahoma"/>
          <w:lang w:eastAsia="it-IT"/>
        </w:rPr>
        <w:tab/>
      </w:r>
      <w:r w:rsidRPr="00A23E4D">
        <w:rPr>
          <w:rFonts w:ascii="Tahoma" w:hAnsi="Tahoma" w:cs="Tahoma"/>
          <w:lang w:eastAsia="it-IT"/>
        </w:rPr>
        <w:t>Regionale</w:t>
      </w:r>
    </w:p>
    <w:p w:rsidR="00A23E4D" w:rsidRPr="00A23E4D" w:rsidRDefault="00A23E4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A23E4D" w:rsidRPr="00A23E4D" w:rsidRDefault="0000445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pict>
          <v:shape id="_x0000_s1067" type="#_x0000_t202" style="position:absolute;left:0;text-align:left;margin-left:201.9pt;margin-top:12.1pt;width:282.9pt;height:21pt;z-index:251649024">
            <v:textbox style="mso-next-textbox:#_x0000_s1067">
              <w:txbxContent>
                <w:p w:rsidR="00A23E4D" w:rsidRDefault="00A23E4D" w:rsidP="00A23E4D"/>
              </w:txbxContent>
            </v:textbox>
          </v:shape>
        </w:pict>
      </w:r>
    </w:p>
    <w:p w:rsidR="00A23E4D" w:rsidRPr="00A23E4D" w:rsidRDefault="00A23E4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 w:rsidRPr="00A23E4D">
        <w:rPr>
          <w:rFonts w:ascii="Tahoma" w:hAnsi="Tahoma" w:cs="Tahoma"/>
          <w:lang w:eastAsia="it-IT"/>
        </w:rPr>
        <w:t>Comitato</w:t>
      </w:r>
      <w:r>
        <w:rPr>
          <w:rFonts w:ascii="Tahoma" w:hAnsi="Tahoma" w:cs="Tahoma"/>
          <w:lang w:eastAsia="it-IT"/>
        </w:rPr>
        <w:t xml:space="preserve"> C.R.I.</w:t>
      </w:r>
      <w:r w:rsidRPr="00A23E4D">
        <w:rPr>
          <w:rFonts w:ascii="Tahoma" w:hAnsi="Tahoma" w:cs="Tahoma"/>
          <w:lang w:eastAsia="it-IT"/>
        </w:rPr>
        <w:t xml:space="preserve"> di  </w:t>
      </w:r>
    </w:p>
    <w:p w:rsidR="0033707C" w:rsidRPr="00A23E4D" w:rsidRDefault="0033707C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A23E4D" w:rsidRPr="00A23E4D" w:rsidRDefault="0000445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pict>
          <v:shape id="_x0000_s1065" type="#_x0000_t202" style="position:absolute;left:0;text-align:left;margin-left:325.8pt;margin-top:9pt;width:159pt;height:18pt;z-index:251648000">
            <v:textbox style="mso-next-textbox:#_x0000_s1065">
              <w:txbxContent>
                <w:p w:rsidR="00A23E4D" w:rsidRDefault="00A23E4D" w:rsidP="00A23E4D"/>
              </w:txbxContent>
            </v:textbox>
          </v:shape>
        </w:pict>
      </w:r>
      <w:r>
        <w:rPr>
          <w:rFonts w:ascii="Tahoma" w:hAnsi="Tahoma" w:cs="Tahoma"/>
          <w:lang w:eastAsia="it-IT"/>
        </w:rPr>
        <w:pict>
          <v:shape id="_x0000_s1069" type="#_x0000_t202" style="position:absolute;left:0;text-align:left;margin-left:130.05pt;margin-top:9pt;width:151.35pt;height:18pt;z-index:251651072">
            <v:textbox style="mso-next-textbox:#_x0000_s1069">
              <w:txbxContent>
                <w:p w:rsidR="00A23E4D" w:rsidRDefault="00A23E4D" w:rsidP="00A23E4D"/>
              </w:txbxContent>
            </v:textbox>
          </v:shape>
        </w:pict>
      </w:r>
    </w:p>
    <w:p w:rsidR="00A23E4D" w:rsidRPr="00A23E4D" w:rsidRDefault="0033707C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t xml:space="preserve"> </w:t>
      </w:r>
      <w:r w:rsidR="00A23E4D" w:rsidRPr="00A23E4D">
        <w:rPr>
          <w:rFonts w:ascii="Tahoma" w:hAnsi="Tahoma" w:cs="Tahoma"/>
          <w:lang w:eastAsia="it-IT"/>
        </w:rPr>
        <w:t>Tel</w:t>
      </w:r>
      <w:r w:rsidR="00A23E4D">
        <w:rPr>
          <w:rFonts w:ascii="Tahoma" w:hAnsi="Tahoma" w:cs="Tahoma"/>
          <w:lang w:eastAsia="it-IT"/>
        </w:rPr>
        <w:t>.</w:t>
      </w:r>
      <w:r w:rsidR="00A23E4D" w:rsidRPr="00A23E4D">
        <w:rPr>
          <w:rFonts w:ascii="Tahoma" w:hAnsi="Tahoma" w:cs="Tahoma"/>
          <w:lang w:eastAsia="it-IT"/>
        </w:rPr>
        <w:t xml:space="preserve">    </w:t>
      </w:r>
      <w:r w:rsidR="00D16977">
        <w:rPr>
          <w:rFonts w:ascii="Tahoma" w:hAnsi="Tahoma" w:cs="Tahoma"/>
          <w:noProof/>
          <w:lang w:eastAsia="it-IT"/>
        </w:rPr>
        <w:drawing>
          <wp:inline distT="0" distB="0" distL="0" distR="0">
            <wp:extent cx="38100" cy="9525"/>
            <wp:effectExtent l="19050" t="0" r="0" b="0"/>
            <wp:docPr id="1497" name="Immagin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E4D" w:rsidRPr="00A23E4D">
        <w:rPr>
          <w:rFonts w:ascii="Tahoma" w:hAnsi="Tahoma" w:cs="Tahoma"/>
          <w:lang w:eastAsia="it-IT"/>
        </w:rPr>
        <w:tab/>
      </w:r>
      <w:r w:rsidR="00A23E4D" w:rsidRPr="00A23E4D">
        <w:rPr>
          <w:rFonts w:ascii="Tahoma" w:hAnsi="Tahoma" w:cs="Tahoma"/>
          <w:lang w:eastAsia="it-IT"/>
        </w:rPr>
        <w:tab/>
      </w:r>
      <w:r w:rsidR="00A23E4D" w:rsidRPr="00A23E4D">
        <w:rPr>
          <w:rFonts w:ascii="Tahoma" w:hAnsi="Tahoma" w:cs="Tahoma"/>
          <w:lang w:eastAsia="it-IT"/>
        </w:rPr>
        <w:tab/>
      </w:r>
      <w:r w:rsidR="00A23E4D" w:rsidRPr="00A23E4D">
        <w:rPr>
          <w:rFonts w:ascii="Tahoma" w:hAnsi="Tahoma" w:cs="Tahoma"/>
          <w:lang w:eastAsia="it-IT"/>
        </w:rPr>
        <w:tab/>
      </w:r>
      <w:r w:rsidR="00A23E4D" w:rsidRPr="00A23E4D">
        <w:rPr>
          <w:rFonts w:ascii="Tahoma" w:hAnsi="Tahoma" w:cs="Tahoma"/>
          <w:lang w:eastAsia="it-IT"/>
        </w:rPr>
        <w:tab/>
      </w:r>
      <w:r w:rsidR="00A23E4D">
        <w:rPr>
          <w:rFonts w:ascii="Tahoma" w:hAnsi="Tahoma" w:cs="Tahoma"/>
          <w:lang w:eastAsia="it-IT"/>
        </w:rPr>
        <w:t xml:space="preserve">  </w:t>
      </w:r>
      <w:r w:rsidR="00A23E4D" w:rsidRPr="00A23E4D">
        <w:rPr>
          <w:rFonts w:ascii="Tahoma" w:hAnsi="Tahoma" w:cs="Tahoma"/>
          <w:lang w:eastAsia="it-IT"/>
        </w:rPr>
        <w:t>Mail</w:t>
      </w:r>
      <w:r w:rsidR="00A23E4D">
        <w:rPr>
          <w:rFonts w:ascii="Tahoma" w:hAnsi="Tahoma" w:cs="Tahoma"/>
          <w:lang w:eastAsia="it-IT"/>
        </w:rPr>
        <w:t>:</w:t>
      </w:r>
    </w:p>
    <w:p w:rsidR="00A23E4D" w:rsidRDefault="00A23E4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7A21D5" w:rsidRDefault="007A21D5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7A21D5" w:rsidRDefault="007A21D5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A23E4D" w:rsidRDefault="0082776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t>Pioniere</w:t>
      </w:r>
      <w:r w:rsidR="00A23E4D" w:rsidRPr="00A23E4D">
        <w:rPr>
          <w:rFonts w:ascii="Tahoma" w:hAnsi="Tahoma" w:cs="Tahoma"/>
          <w:lang w:eastAsia="it-IT"/>
        </w:rPr>
        <w:t xml:space="preserve"> </w:t>
      </w:r>
      <w:r w:rsidR="00AA24F6">
        <w:rPr>
          <w:rFonts w:ascii="Tahoma" w:hAnsi="Tahoma" w:cs="Tahoma"/>
          <w:lang w:eastAsia="it-IT"/>
        </w:rPr>
        <w:t>C.R.I.</w:t>
      </w:r>
      <w:r>
        <w:rPr>
          <w:rFonts w:ascii="Tahoma" w:hAnsi="Tahoma" w:cs="Tahoma"/>
          <w:lang w:eastAsia="it-IT"/>
        </w:rPr>
        <w:t xml:space="preserve"> r</w:t>
      </w:r>
      <w:r w:rsidR="00A23E4D" w:rsidRPr="00A23E4D">
        <w:rPr>
          <w:rFonts w:ascii="Tahoma" w:hAnsi="Tahoma" w:cs="Tahoma"/>
          <w:lang w:eastAsia="it-IT"/>
        </w:rPr>
        <w:t xml:space="preserve">eferente del Progetto </w:t>
      </w:r>
    </w:p>
    <w:p w:rsidR="00A23E4D" w:rsidRDefault="0000445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pict>
          <v:shape id="_x0000_s1068" type="#_x0000_t202" style="position:absolute;left:0;text-align:left;margin-left:99.15pt;margin-top:7.65pt;width:385.65pt;height:27pt;z-index:251650048">
            <v:textbox style="mso-next-textbox:#_x0000_s1068">
              <w:txbxContent>
                <w:p w:rsidR="00A23E4D" w:rsidRDefault="00A23E4D" w:rsidP="00A23E4D"/>
              </w:txbxContent>
            </v:textbox>
          </v:shape>
        </w:pict>
      </w:r>
    </w:p>
    <w:p w:rsidR="00A23E4D" w:rsidRDefault="00A23E4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A23E4D" w:rsidRPr="00A23E4D" w:rsidRDefault="00A23E4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A23E4D" w:rsidRPr="00A23E4D" w:rsidRDefault="0000445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pict>
          <v:shape id="_x0000_s1072" type="#_x0000_t202" style="position:absolute;left:0;text-align:left;margin-left:325.8pt;margin-top:9pt;width:159pt;height:18pt;z-index:251652096">
            <v:textbox style="mso-next-textbox:#_x0000_s1072">
              <w:txbxContent>
                <w:p w:rsidR="00A23E4D" w:rsidRDefault="00A23E4D" w:rsidP="00A23E4D"/>
              </w:txbxContent>
            </v:textbox>
          </v:shape>
        </w:pict>
      </w:r>
      <w:r>
        <w:rPr>
          <w:rFonts w:ascii="Tahoma" w:hAnsi="Tahoma" w:cs="Tahoma"/>
          <w:lang w:eastAsia="it-IT"/>
        </w:rPr>
        <w:pict>
          <v:shape id="_x0000_s1073" type="#_x0000_t202" style="position:absolute;left:0;text-align:left;margin-left:130.05pt;margin-top:9pt;width:151.35pt;height:18pt;z-index:251653120">
            <v:textbox style="mso-next-textbox:#_x0000_s1073">
              <w:txbxContent>
                <w:p w:rsidR="00A23E4D" w:rsidRDefault="00A23E4D" w:rsidP="00A23E4D"/>
              </w:txbxContent>
            </v:textbox>
          </v:shape>
        </w:pict>
      </w:r>
    </w:p>
    <w:p w:rsidR="00A23E4D" w:rsidRPr="00A23E4D" w:rsidRDefault="00A23E4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 w:rsidRPr="00A23E4D">
        <w:rPr>
          <w:rFonts w:ascii="Tahoma" w:hAnsi="Tahoma" w:cs="Tahoma"/>
          <w:lang w:eastAsia="it-IT"/>
        </w:rPr>
        <w:t>Tel</w:t>
      </w:r>
      <w:r>
        <w:rPr>
          <w:rFonts w:ascii="Tahoma" w:hAnsi="Tahoma" w:cs="Tahoma"/>
          <w:lang w:eastAsia="it-IT"/>
        </w:rPr>
        <w:t>.</w:t>
      </w:r>
      <w:r w:rsidRPr="00A23E4D">
        <w:rPr>
          <w:rFonts w:ascii="Tahoma" w:hAnsi="Tahoma" w:cs="Tahoma"/>
          <w:lang w:eastAsia="it-IT"/>
        </w:rPr>
        <w:t xml:space="preserve">    </w:t>
      </w:r>
      <w:r w:rsidR="00D16977">
        <w:rPr>
          <w:rFonts w:ascii="Tahoma" w:hAnsi="Tahoma" w:cs="Tahoma"/>
          <w:noProof/>
          <w:lang w:eastAsia="it-IT"/>
        </w:rPr>
        <w:drawing>
          <wp:inline distT="0" distB="0" distL="0" distR="0">
            <wp:extent cx="38100" cy="9525"/>
            <wp:effectExtent l="19050" t="0" r="0" b="0"/>
            <wp:docPr id="1498" name="Immagin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3E4D">
        <w:rPr>
          <w:rFonts w:ascii="Tahoma" w:hAnsi="Tahoma" w:cs="Tahoma"/>
          <w:lang w:eastAsia="it-IT"/>
        </w:rPr>
        <w:tab/>
      </w:r>
      <w:r w:rsidRPr="00A23E4D">
        <w:rPr>
          <w:rFonts w:ascii="Tahoma" w:hAnsi="Tahoma" w:cs="Tahoma"/>
          <w:lang w:eastAsia="it-IT"/>
        </w:rPr>
        <w:tab/>
      </w:r>
      <w:r w:rsidRPr="00A23E4D">
        <w:rPr>
          <w:rFonts w:ascii="Tahoma" w:hAnsi="Tahoma" w:cs="Tahoma"/>
          <w:lang w:eastAsia="it-IT"/>
        </w:rPr>
        <w:tab/>
      </w:r>
      <w:r w:rsidRPr="00A23E4D">
        <w:rPr>
          <w:rFonts w:ascii="Tahoma" w:hAnsi="Tahoma" w:cs="Tahoma"/>
          <w:lang w:eastAsia="it-IT"/>
        </w:rPr>
        <w:tab/>
      </w:r>
      <w:r w:rsidRPr="00A23E4D">
        <w:rPr>
          <w:rFonts w:ascii="Tahoma" w:hAnsi="Tahoma" w:cs="Tahoma"/>
          <w:lang w:eastAsia="it-IT"/>
        </w:rPr>
        <w:tab/>
      </w:r>
      <w:r>
        <w:rPr>
          <w:rFonts w:ascii="Tahoma" w:hAnsi="Tahoma" w:cs="Tahoma"/>
          <w:lang w:eastAsia="it-IT"/>
        </w:rPr>
        <w:t xml:space="preserve">  </w:t>
      </w:r>
      <w:r w:rsidRPr="00A23E4D">
        <w:rPr>
          <w:rFonts w:ascii="Tahoma" w:hAnsi="Tahoma" w:cs="Tahoma"/>
          <w:lang w:eastAsia="it-IT"/>
        </w:rPr>
        <w:t>Mail</w:t>
      </w:r>
      <w:r>
        <w:rPr>
          <w:rFonts w:ascii="Tahoma" w:hAnsi="Tahoma" w:cs="Tahoma"/>
          <w:lang w:eastAsia="it-IT"/>
        </w:rPr>
        <w:t>:</w:t>
      </w:r>
    </w:p>
    <w:p w:rsidR="00A23E4D" w:rsidRPr="00A23E4D" w:rsidRDefault="00A23E4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A23E4D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br w:type="page"/>
      </w:r>
    </w:p>
    <w:p w:rsidR="00BE1CDA" w:rsidRDefault="0000445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noProof/>
          <w:lang w:eastAsia="it-IT"/>
        </w:rPr>
        <w:lastRenderedPageBreak/>
        <w:pict>
          <v:rect id="_x0000_s1075" style="position:absolute;left:0;text-align:left;margin-left:12.65pt;margin-top:-18.2pt;width:259.3pt;height:79.5pt;flip:x;z-index:251655168;mso-wrap-distance-top:7.2pt;mso-wrap-distance-bottom:7.2pt;mso-position-horizontal-relative:margin;mso-position-vertical-relative:margin;mso-width-relative:margin;v-text-anchor:middle" o:allowincell="f" filled="f" fillcolor="black" strokecolor="red" strokeweight="1.5pt">
            <v:shadow on="t" color="#f79646" opacity=".5" offset="6pt,6pt"/>
            <v:textbox style="mso-next-textbox:#_x0000_s1075" inset="21.6pt,21.6pt,21.6pt,21.6pt">
              <w:txbxContent>
                <w:p w:rsidR="00BE1CDA" w:rsidRPr="00A23E4D" w:rsidRDefault="00BE1CDA" w:rsidP="00BE1CDA">
                  <w:pPr>
                    <w:rPr>
                      <w:rFonts w:ascii="Tahoma" w:hAnsi="Tahoma" w:cs="Tahoma"/>
                      <w:b/>
                      <w:i/>
                    </w:rPr>
                  </w:pPr>
                  <w:r w:rsidRPr="00A23E4D">
                    <w:rPr>
                      <w:rFonts w:ascii="Tahoma" w:hAnsi="Tahoma" w:cs="Tahoma"/>
                      <w:b/>
                      <w:i/>
                    </w:rPr>
                    <w:t xml:space="preserve">Parte </w:t>
                  </w:r>
                  <w:r>
                    <w:rPr>
                      <w:rFonts w:ascii="Tahoma" w:hAnsi="Tahoma" w:cs="Tahoma"/>
                      <w:b/>
                      <w:i/>
                    </w:rPr>
                    <w:t>Seconda</w:t>
                  </w:r>
                  <w:r w:rsidRPr="00A23E4D">
                    <w:rPr>
                      <w:rFonts w:ascii="Tahoma" w:hAnsi="Tahoma" w:cs="Tahoma"/>
                      <w:b/>
                      <w:i/>
                    </w:rPr>
                    <w:t>:</w:t>
                  </w:r>
                </w:p>
                <w:p w:rsidR="00BE1CDA" w:rsidRPr="00A23E4D" w:rsidRDefault="00BE1CDA" w:rsidP="00BE1CDA">
                  <w:pPr>
                    <w:rPr>
                      <w:rFonts w:ascii="Tahoma" w:hAnsi="Tahoma" w:cs="Tahoma"/>
                      <w:b/>
                      <w:i/>
                      <w:color w:val="4F81BD"/>
                    </w:rPr>
                  </w:pPr>
                  <w:r>
                    <w:rPr>
                      <w:rFonts w:ascii="Tahoma" w:hAnsi="Tahoma" w:cs="Tahoma"/>
                      <w:b/>
                      <w:i/>
                    </w:rPr>
                    <w:t>Relazione illustrativa del progetto</w:t>
                  </w:r>
                </w:p>
              </w:txbxContent>
            </v:textbox>
            <w10:wrap type="square" anchorx="margin" anchory="margin"/>
          </v:rect>
        </w:pict>
      </w: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Pr="00BE1CDA" w:rsidRDefault="007E754F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t>Titolo del progetto</w:t>
      </w:r>
    </w:p>
    <w:p w:rsidR="00BE1CDA" w:rsidRDefault="0000445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noProof/>
          <w:lang w:eastAsia="it-IT"/>
        </w:rPr>
        <w:pict>
          <v:shape id="_x0000_s1086" type="#_x0000_t202" style="position:absolute;left:0;text-align:left;margin-left:56.4pt;margin-top:3.75pt;width:430.65pt;height:45.65pt;z-index:251657216">
            <v:textbox style="mso-next-textbox:#_x0000_s1086">
              <w:txbxContent>
                <w:p w:rsidR="00BF55F0" w:rsidRDefault="00BF55F0" w:rsidP="00BF55F0"/>
              </w:txbxContent>
            </v:textbox>
          </v:shape>
        </w:pict>
      </w: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P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P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P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 w:rsidRPr="00941273">
        <w:rPr>
          <w:rFonts w:ascii="Tahoma" w:hAnsi="Tahoma" w:cs="Tahoma"/>
          <w:lang w:eastAsia="it-IT"/>
        </w:rPr>
        <w:t>Settore ed are</w:t>
      </w:r>
      <w:r w:rsidR="00941273" w:rsidRPr="00941273">
        <w:rPr>
          <w:rFonts w:ascii="Tahoma" w:hAnsi="Tahoma" w:cs="Tahoma"/>
          <w:lang w:eastAsia="it-IT"/>
        </w:rPr>
        <w:t>a di intervento del progetto</w:t>
      </w:r>
    </w:p>
    <w:p w:rsidR="000431CA" w:rsidRDefault="00941273" w:rsidP="00D16977">
      <w:pPr>
        <w:ind w:left="1985"/>
        <w:jc w:val="both"/>
        <w:rPr>
          <w:rFonts w:ascii="Tahoma" w:hAnsi="Tahoma" w:cs="Tahoma"/>
          <w:i/>
          <w:sz w:val="22"/>
          <w:szCs w:val="22"/>
        </w:rPr>
      </w:pPr>
      <w:r w:rsidRPr="00AA24F6">
        <w:rPr>
          <w:rFonts w:ascii="Tahoma" w:hAnsi="Tahoma" w:cs="Tahoma"/>
          <w:i/>
          <w:sz w:val="22"/>
          <w:szCs w:val="22"/>
        </w:rPr>
        <w:t>(</w:t>
      </w:r>
      <w:r w:rsidR="000431CA" w:rsidRPr="00AA24F6">
        <w:rPr>
          <w:rFonts w:ascii="Tahoma" w:hAnsi="Tahoma" w:cs="Tahoma"/>
          <w:i/>
          <w:sz w:val="22"/>
          <w:szCs w:val="22"/>
        </w:rPr>
        <w:t xml:space="preserve">barrare le tematiche prevalenti nel progetto, al </w:t>
      </w:r>
      <w:r w:rsidR="00AA24F6" w:rsidRPr="00AA24F6">
        <w:rPr>
          <w:rFonts w:ascii="Tahoma" w:hAnsi="Tahoma" w:cs="Tahoma"/>
          <w:i/>
          <w:sz w:val="22"/>
          <w:szCs w:val="22"/>
        </w:rPr>
        <w:t>massimo 3 opzioni</w:t>
      </w:r>
      <w:r w:rsidRPr="00AA24F6">
        <w:rPr>
          <w:rFonts w:ascii="Tahoma" w:hAnsi="Tahoma" w:cs="Tahoma"/>
          <w:i/>
          <w:sz w:val="22"/>
          <w:szCs w:val="22"/>
        </w:rPr>
        <w:t>)</w:t>
      </w:r>
    </w:p>
    <w:p w:rsidR="000C76E3" w:rsidRDefault="000C76E3" w:rsidP="00D16977">
      <w:pPr>
        <w:ind w:left="1985"/>
        <w:jc w:val="both"/>
        <w:rPr>
          <w:rFonts w:ascii="Tahoma" w:hAnsi="Tahoma" w:cs="Tahoma"/>
          <w:i/>
          <w:sz w:val="22"/>
          <w:szCs w:val="22"/>
        </w:rPr>
      </w:pPr>
    </w:p>
    <w:p w:rsidR="000C76E3" w:rsidRPr="00AA24F6" w:rsidRDefault="000C76E3" w:rsidP="00D16977">
      <w:pPr>
        <w:ind w:left="1985"/>
        <w:jc w:val="both"/>
        <w:rPr>
          <w:rFonts w:ascii="Tahoma" w:hAnsi="Tahoma" w:cs="Tahoma"/>
          <w:i/>
          <w:sz w:val="22"/>
          <w:szCs w:val="22"/>
        </w:rPr>
      </w:pPr>
    </w:p>
    <w:tbl>
      <w:tblPr>
        <w:tblpPr w:leftFromText="141" w:rightFromText="141" w:vertAnchor="page" w:horzAnchor="page" w:tblpX="3846" w:tblpY="5986"/>
        <w:tblW w:w="6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6025"/>
      </w:tblGrid>
      <w:tr w:rsidR="00D16977" w:rsidRPr="002A1F25" w:rsidTr="000C76E3">
        <w:tc>
          <w:tcPr>
            <w:tcW w:w="496" w:type="dxa"/>
            <w:tcBorders>
              <w:bottom w:val="single" w:sz="4" w:space="0" w:color="auto"/>
            </w:tcBorders>
          </w:tcPr>
          <w:p w:rsidR="000C76E3" w:rsidRDefault="000C76E3" w:rsidP="00D16977">
            <w:pPr>
              <w:spacing w:before="60" w:after="60"/>
              <w:ind w:left="1985"/>
            </w:pPr>
            <w:r w:rsidRPr="00745E9C">
              <w:rPr>
                <w:rFonts w:ascii="Tahoma" w:hAnsi="Tahoma" w:cs="Tahoma"/>
              </w:rPr>
              <w:sym w:font="Symbol" w:char="F0FF"/>
            </w:r>
          </w:p>
        </w:tc>
        <w:tc>
          <w:tcPr>
            <w:tcW w:w="6025" w:type="dxa"/>
            <w:tcBorders>
              <w:bottom w:val="single" w:sz="4" w:space="0" w:color="auto"/>
            </w:tcBorders>
            <w:vAlign w:val="center"/>
          </w:tcPr>
          <w:p w:rsidR="000C76E3" w:rsidRPr="00FE257E" w:rsidRDefault="000C76E3" w:rsidP="0033707C">
            <w:pPr>
              <w:pStyle w:val="Pidipagina"/>
              <w:framePr w:hSpace="0" w:wrap="auto" w:vAnchor="margin" w:hAnchor="text" w:xAlign="left" w:yAlign="inline"/>
              <w:ind w:left="71"/>
              <w:rPr>
                <w:b w:val="0"/>
                <w:color w:val="auto"/>
                <w:sz w:val="22"/>
                <w:szCs w:val="22"/>
              </w:rPr>
            </w:pPr>
            <w:r w:rsidRPr="00FE257E">
              <w:rPr>
                <w:b w:val="0"/>
                <w:color w:val="auto"/>
                <w:sz w:val="22"/>
                <w:szCs w:val="22"/>
              </w:rPr>
              <w:t>Sicurezza Stradale</w:t>
            </w:r>
          </w:p>
        </w:tc>
      </w:tr>
      <w:tr w:rsidR="00D16977" w:rsidRPr="002A1F25" w:rsidTr="000C76E3">
        <w:tc>
          <w:tcPr>
            <w:tcW w:w="496" w:type="dxa"/>
            <w:tcBorders>
              <w:bottom w:val="single" w:sz="4" w:space="0" w:color="auto"/>
            </w:tcBorders>
          </w:tcPr>
          <w:p w:rsidR="000C76E3" w:rsidRDefault="000C76E3" w:rsidP="00D16977">
            <w:pPr>
              <w:spacing w:before="60" w:after="60"/>
              <w:ind w:left="1985"/>
            </w:pPr>
            <w:r w:rsidRPr="00745E9C">
              <w:rPr>
                <w:rFonts w:ascii="Tahoma" w:hAnsi="Tahoma" w:cs="Tahoma"/>
              </w:rPr>
              <w:sym w:font="Symbol" w:char="F0FF"/>
            </w:r>
          </w:p>
        </w:tc>
        <w:tc>
          <w:tcPr>
            <w:tcW w:w="6025" w:type="dxa"/>
            <w:tcBorders>
              <w:bottom w:val="single" w:sz="4" w:space="0" w:color="auto"/>
            </w:tcBorders>
            <w:vAlign w:val="center"/>
          </w:tcPr>
          <w:p w:rsidR="000C76E3" w:rsidRPr="00FE257E" w:rsidRDefault="000C76E3" w:rsidP="0033707C">
            <w:pPr>
              <w:pStyle w:val="Pidipagina"/>
              <w:framePr w:hSpace="0" w:wrap="auto" w:vAnchor="margin" w:hAnchor="text" w:xAlign="left" w:yAlign="inline"/>
              <w:ind w:left="71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FE257E">
              <w:rPr>
                <w:b w:val="0"/>
                <w:color w:val="auto"/>
                <w:sz w:val="22"/>
                <w:szCs w:val="22"/>
              </w:rPr>
              <w:t>Migration</w:t>
            </w:r>
            <w:proofErr w:type="spellEnd"/>
          </w:p>
        </w:tc>
      </w:tr>
      <w:tr w:rsidR="00D16977" w:rsidRPr="002A1F25" w:rsidTr="000C76E3">
        <w:tc>
          <w:tcPr>
            <w:tcW w:w="496" w:type="dxa"/>
            <w:tcBorders>
              <w:bottom w:val="single" w:sz="4" w:space="0" w:color="auto"/>
            </w:tcBorders>
          </w:tcPr>
          <w:p w:rsidR="000C76E3" w:rsidRDefault="000C76E3" w:rsidP="00D16977">
            <w:pPr>
              <w:spacing w:before="60" w:after="60"/>
              <w:ind w:left="1985"/>
            </w:pPr>
            <w:r w:rsidRPr="00745E9C">
              <w:rPr>
                <w:rFonts w:ascii="Tahoma" w:hAnsi="Tahoma" w:cs="Tahoma"/>
              </w:rPr>
              <w:sym w:font="Symbol" w:char="F0FF"/>
            </w:r>
          </w:p>
        </w:tc>
        <w:tc>
          <w:tcPr>
            <w:tcW w:w="60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76E3" w:rsidRPr="00FE257E" w:rsidRDefault="000C76E3" w:rsidP="0033707C">
            <w:pPr>
              <w:pStyle w:val="Pidipagina"/>
              <w:framePr w:hSpace="0" w:wrap="auto" w:vAnchor="margin" w:hAnchor="text" w:xAlign="left" w:yAlign="inline"/>
              <w:ind w:left="71"/>
              <w:rPr>
                <w:b w:val="0"/>
                <w:color w:val="auto"/>
                <w:sz w:val="22"/>
                <w:szCs w:val="22"/>
              </w:rPr>
            </w:pPr>
            <w:r w:rsidRPr="00FE257E">
              <w:rPr>
                <w:b w:val="0"/>
                <w:color w:val="auto"/>
                <w:sz w:val="22"/>
                <w:szCs w:val="22"/>
              </w:rPr>
              <w:t xml:space="preserve">Diffusione del </w:t>
            </w:r>
            <w:proofErr w:type="spellStart"/>
            <w:r w:rsidRPr="00FE257E">
              <w:rPr>
                <w:b w:val="0"/>
                <w:color w:val="auto"/>
                <w:sz w:val="22"/>
                <w:szCs w:val="22"/>
              </w:rPr>
              <w:t>D.I.U.</w:t>
            </w:r>
            <w:proofErr w:type="spellEnd"/>
            <w:r w:rsidRPr="00FE257E">
              <w:rPr>
                <w:b w:val="0"/>
                <w:color w:val="auto"/>
                <w:sz w:val="22"/>
                <w:szCs w:val="22"/>
              </w:rPr>
              <w:t xml:space="preserve"> fra i giovani</w:t>
            </w:r>
          </w:p>
        </w:tc>
      </w:tr>
      <w:tr w:rsidR="00D16977" w:rsidRPr="002A1F25" w:rsidTr="000C76E3">
        <w:tc>
          <w:tcPr>
            <w:tcW w:w="496" w:type="dxa"/>
            <w:tcBorders>
              <w:bottom w:val="single" w:sz="4" w:space="0" w:color="auto"/>
            </w:tcBorders>
          </w:tcPr>
          <w:p w:rsidR="000C76E3" w:rsidRDefault="000C76E3" w:rsidP="00D16977">
            <w:pPr>
              <w:spacing w:before="60" w:after="60"/>
              <w:ind w:left="1985"/>
            </w:pPr>
            <w:r w:rsidRPr="00E80B43">
              <w:rPr>
                <w:rFonts w:ascii="Tahoma" w:hAnsi="Tahoma" w:cs="Tahoma"/>
              </w:rPr>
              <w:sym w:font="Symbol" w:char="F0FF"/>
            </w:r>
          </w:p>
        </w:tc>
        <w:tc>
          <w:tcPr>
            <w:tcW w:w="60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76E3" w:rsidRPr="00FE257E" w:rsidRDefault="000C76E3" w:rsidP="0033707C">
            <w:pPr>
              <w:pStyle w:val="Pidipagina"/>
              <w:framePr w:hSpace="0" w:wrap="auto" w:vAnchor="margin" w:hAnchor="text" w:xAlign="left" w:yAlign="inline"/>
              <w:ind w:left="71"/>
              <w:rPr>
                <w:b w:val="0"/>
                <w:color w:val="auto"/>
                <w:sz w:val="22"/>
                <w:szCs w:val="22"/>
              </w:rPr>
            </w:pPr>
            <w:r w:rsidRPr="00FE257E">
              <w:rPr>
                <w:b w:val="0"/>
                <w:color w:val="auto"/>
                <w:sz w:val="22"/>
                <w:szCs w:val="22"/>
              </w:rPr>
              <w:t>Principi e Valori</w:t>
            </w:r>
          </w:p>
        </w:tc>
      </w:tr>
      <w:tr w:rsidR="00D16977" w:rsidRPr="002A1F25" w:rsidTr="000C76E3">
        <w:tc>
          <w:tcPr>
            <w:tcW w:w="496" w:type="dxa"/>
            <w:tcBorders>
              <w:bottom w:val="single" w:sz="4" w:space="0" w:color="auto"/>
            </w:tcBorders>
          </w:tcPr>
          <w:p w:rsidR="000C76E3" w:rsidRDefault="000C76E3" w:rsidP="00D16977">
            <w:pPr>
              <w:spacing w:before="60" w:after="60"/>
              <w:ind w:left="1985"/>
            </w:pPr>
            <w:r w:rsidRPr="00E80B43">
              <w:rPr>
                <w:rFonts w:ascii="Tahoma" w:hAnsi="Tahoma" w:cs="Tahoma"/>
              </w:rPr>
              <w:sym w:font="Symbol" w:char="F0FF"/>
            </w:r>
          </w:p>
        </w:tc>
        <w:tc>
          <w:tcPr>
            <w:tcW w:w="60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76E3" w:rsidRPr="00FE257E" w:rsidRDefault="000C76E3" w:rsidP="0033707C">
            <w:pPr>
              <w:pStyle w:val="Pidipagina"/>
              <w:framePr w:hSpace="0" w:wrap="auto" w:vAnchor="margin" w:hAnchor="text" w:xAlign="left" w:yAlign="inline"/>
              <w:ind w:left="71"/>
              <w:rPr>
                <w:b w:val="0"/>
                <w:color w:val="auto"/>
                <w:sz w:val="22"/>
                <w:szCs w:val="22"/>
              </w:rPr>
            </w:pPr>
            <w:r w:rsidRPr="00FE257E">
              <w:rPr>
                <w:b w:val="0"/>
                <w:color w:val="auto"/>
                <w:sz w:val="22"/>
                <w:szCs w:val="22"/>
              </w:rPr>
              <w:t>Le nuove povertà</w:t>
            </w:r>
          </w:p>
        </w:tc>
      </w:tr>
      <w:tr w:rsidR="00D16977" w:rsidRPr="00AA3F85" w:rsidTr="000C76E3">
        <w:trPr>
          <w:trHeight w:val="226"/>
        </w:trPr>
        <w:tc>
          <w:tcPr>
            <w:tcW w:w="496" w:type="dxa"/>
            <w:tcBorders>
              <w:bottom w:val="single" w:sz="4" w:space="0" w:color="auto"/>
            </w:tcBorders>
          </w:tcPr>
          <w:p w:rsidR="000C76E3" w:rsidRDefault="000C76E3" w:rsidP="00D16977">
            <w:pPr>
              <w:spacing w:before="60" w:after="60"/>
              <w:ind w:left="1985"/>
            </w:pPr>
            <w:r w:rsidRPr="00E80B43">
              <w:rPr>
                <w:rFonts w:ascii="Tahoma" w:hAnsi="Tahoma" w:cs="Tahoma"/>
              </w:rPr>
              <w:sym w:font="Symbol" w:char="F0FF"/>
            </w:r>
          </w:p>
        </w:tc>
        <w:tc>
          <w:tcPr>
            <w:tcW w:w="60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76E3" w:rsidRPr="00FE257E" w:rsidRDefault="000C76E3" w:rsidP="0033707C">
            <w:pPr>
              <w:pStyle w:val="Pidipagina"/>
              <w:framePr w:hSpace="0" w:wrap="auto" w:vAnchor="margin" w:hAnchor="text" w:xAlign="left" w:yAlign="inline"/>
              <w:ind w:left="71"/>
              <w:rPr>
                <w:b w:val="0"/>
                <w:color w:val="auto"/>
                <w:sz w:val="22"/>
                <w:szCs w:val="22"/>
              </w:rPr>
            </w:pPr>
            <w:r w:rsidRPr="00FE257E">
              <w:rPr>
                <w:b w:val="0"/>
                <w:color w:val="auto"/>
                <w:sz w:val="22"/>
                <w:szCs w:val="22"/>
              </w:rPr>
              <w:t>Clownerie</w:t>
            </w:r>
          </w:p>
        </w:tc>
      </w:tr>
      <w:tr w:rsidR="00D16977" w:rsidRPr="00AA3F85" w:rsidTr="000C76E3">
        <w:tc>
          <w:tcPr>
            <w:tcW w:w="496" w:type="dxa"/>
            <w:tcBorders>
              <w:bottom w:val="single" w:sz="4" w:space="0" w:color="auto"/>
            </w:tcBorders>
          </w:tcPr>
          <w:p w:rsidR="000C76E3" w:rsidRDefault="000C76E3" w:rsidP="00D16977">
            <w:pPr>
              <w:spacing w:before="60" w:after="60"/>
              <w:ind w:left="1985"/>
            </w:pPr>
            <w:r w:rsidRPr="00E80B43">
              <w:rPr>
                <w:rFonts w:ascii="Tahoma" w:hAnsi="Tahoma" w:cs="Tahoma"/>
              </w:rPr>
              <w:sym w:font="Symbol" w:char="F0FF"/>
            </w:r>
          </w:p>
        </w:tc>
        <w:tc>
          <w:tcPr>
            <w:tcW w:w="60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76E3" w:rsidRPr="00FE257E" w:rsidRDefault="000C76E3" w:rsidP="0033707C">
            <w:pPr>
              <w:pStyle w:val="Pidipagina"/>
              <w:framePr w:hSpace="0" w:wrap="auto" w:vAnchor="margin" w:hAnchor="text" w:xAlign="left" w:yAlign="inline"/>
              <w:ind w:left="71"/>
              <w:rPr>
                <w:b w:val="0"/>
                <w:color w:val="auto"/>
                <w:sz w:val="22"/>
                <w:szCs w:val="22"/>
              </w:rPr>
            </w:pPr>
            <w:proofErr w:type="spellStart"/>
            <w:r w:rsidRPr="00FE257E">
              <w:rPr>
                <w:b w:val="0"/>
                <w:color w:val="auto"/>
                <w:sz w:val="22"/>
                <w:szCs w:val="22"/>
              </w:rPr>
              <w:t>Active</w:t>
            </w:r>
            <w:proofErr w:type="spellEnd"/>
            <w:r w:rsidRPr="00FE257E">
              <w:rPr>
                <w:b w:val="0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E257E">
              <w:rPr>
                <w:b w:val="0"/>
                <w:color w:val="auto"/>
                <w:sz w:val="22"/>
                <w:szCs w:val="22"/>
              </w:rPr>
              <w:t>Ageing</w:t>
            </w:r>
            <w:proofErr w:type="spellEnd"/>
            <w:r w:rsidRPr="00FE257E">
              <w:rPr>
                <w:b w:val="0"/>
                <w:color w:val="auto"/>
                <w:sz w:val="22"/>
                <w:szCs w:val="22"/>
              </w:rPr>
              <w:t xml:space="preserve"> – Invecchiamento della popolazione</w:t>
            </w:r>
          </w:p>
        </w:tc>
      </w:tr>
      <w:tr w:rsidR="00D16977" w:rsidRPr="002A1F25" w:rsidTr="000C76E3">
        <w:trPr>
          <w:trHeight w:val="270"/>
        </w:trPr>
        <w:tc>
          <w:tcPr>
            <w:tcW w:w="496" w:type="dxa"/>
            <w:tcBorders>
              <w:bottom w:val="single" w:sz="4" w:space="0" w:color="auto"/>
            </w:tcBorders>
          </w:tcPr>
          <w:p w:rsidR="000C76E3" w:rsidRDefault="000C76E3" w:rsidP="00D16977">
            <w:pPr>
              <w:spacing w:before="60" w:after="60"/>
              <w:ind w:left="1985"/>
            </w:pPr>
            <w:r w:rsidRPr="00E80B43">
              <w:rPr>
                <w:rFonts w:ascii="Tahoma" w:hAnsi="Tahoma" w:cs="Tahoma"/>
              </w:rPr>
              <w:sym w:font="Symbol" w:char="F0FF"/>
            </w:r>
          </w:p>
        </w:tc>
        <w:tc>
          <w:tcPr>
            <w:tcW w:w="60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76E3" w:rsidRPr="00FE257E" w:rsidRDefault="000C76E3" w:rsidP="0033707C">
            <w:pPr>
              <w:pStyle w:val="Pidipagina"/>
              <w:framePr w:hSpace="0" w:wrap="auto" w:vAnchor="margin" w:hAnchor="text" w:xAlign="left" w:yAlign="inline"/>
              <w:ind w:left="71"/>
              <w:rPr>
                <w:b w:val="0"/>
                <w:color w:val="auto"/>
                <w:sz w:val="22"/>
                <w:szCs w:val="22"/>
              </w:rPr>
            </w:pPr>
            <w:r w:rsidRPr="00FE257E">
              <w:rPr>
                <w:b w:val="0"/>
                <w:color w:val="auto"/>
                <w:sz w:val="22"/>
                <w:szCs w:val="22"/>
              </w:rPr>
              <w:t>Disagio Giovanile e Devianze</w:t>
            </w:r>
          </w:p>
        </w:tc>
      </w:tr>
      <w:tr w:rsidR="00D16977" w:rsidRPr="002A1F25" w:rsidTr="000C76E3">
        <w:trPr>
          <w:trHeight w:val="240"/>
        </w:trPr>
        <w:tc>
          <w:tcPr>
            <w:tcW w:w="496" w:type="dxa"/>
            <w:tcBorders>
              <w:bottom w:val="single" w:sz="4" w:space="0" w:color="auto"/>
            </w:tcBorders>
          </w:tcPr>
          <w:p w:rsidR="000C76E3" w:rsidRPr="00E80B43" w:rsidRDefault="000C76E3" w:rsidP="00D16977">
            <w:pPr>
              <w:spacing w:before="60" w:after="60"/>
              <w:ind w:left="1985"/>
              <w:rPr>
                <w:rFonts w:ascii="Tahoma" w:hAnsi="Tahoma" w:cs="Tahoma"/>
              </w:rPr>
            </w:pPr>
            <w:r w:rsidRPr="00E80B43">
              <w:rPr>
                <w:rFonts w:ascii="Tahoma" w:hAnsi="Tahoma" w:cs="Tahoma"/>
              </w:rPr>
              <w:sym w:font="Symbol" w:char="F0FF"/>
            </w:r>
          </w:p>
        </w:tc>
        <w:tc>
          <w:tcPr>
            <w:tcW w:w="60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76E3" w:rsidRPr="00FE257E" w:rsidRDefault="000C76E3" w:rsidP="0033707C">
            <w:pPr>
              <w:pStyle w:val="Pidipagina"/>
              <w:framePr w:hSpace="0" w:wrap="auto" w:vAnchor="margin" w:hAnchor="text" w:xAlign="left" w:yAlign="inline"/>
              <w:ind w:left="71"/>
              <w:rPr>
                <w:b w:val="0"/>
                <w:color w:val="auto"/>
                <w:sz w:val="22"/>
                <w:szCs w:val="22"/>
              </w:rPr>
            </w:pPr>
            <w:r w:rsidRPr="00FE257E">
              <w:rPr>
                <w:b w:val="0"/>
                <w:color w:val="auto"/>
                <w:sz w:val="22"/>
                <w:szCs w:val="22"/>
              </w:rPr>
              <w:t>Cooperazione allo sviluppo</w:t>
            </w:r>
          </w:p>
        </w:tc>
      </w:tr>
      <w:tr w:rsidR="00D16977" w:rsidRPr="002A1F25" w:rsidTr="000C76E3">
        <w:trPr>
          <w:trHeight w:val="240"/>
        </w:trPr>
        <w:tc>
          <w:tcPr>
            <w:tcW w:w="496" w:type="dxa"/>
            <w:tcBorders>
              <w:bottom w:val="single" w:sz="4" w:space="0" w:color="auto"/>
            </w:tcBorders>
          </w:tcPr>
          <w:p w:rsidR="000C76E3" w:rsidRPr="00E80B43" w:rsidRDefault="000C76E3" w:rsidP="00D16977">
            <w:pPr>
              <w:spacing w:before="60" w:after="60"/>
              <w:ind w:left="1985"/>
              <w:rPr>
                <w:rFonts w:ascii="Tahoma" w:hAnsi="Tahoma" w:cs="Tahoma"/>
              </w:rPr>
            </w:pPr>
            <w:r w:rsidRPr="00E80B43">
              <w:rPr>
                <w:rFonts w:ascii="Tahoma" w:hAnsi="Tahoma" w:cs="Tahoma"/>
              </w:rPr>
              <w:sym w:font="Symbol" w:char="F0FF"/>
            </w:r>
          </w:p>
        </w:tc>
        <w:tc>
          <w:tcPr>
            <w:tcW w:w="60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76E3" w:rsidRPr="00FE257E" w:rsidRDefault="000C76E3" w:rsidP="0033707C">
            <w:pPr>
              <w:ind w:left="71"/>
              <w:rPr>
                <w:rFonts w:ascii="Tahoma" w:hAnsi="Tahoma" w:cs="Tahoma"/>
                <w:sz w:val="22"/>
                <w:szCs w:val="22"/>
              </w:rPr>
            </w:pPr>
            <w:r w:rsidRPr="00FE257E">
              <w:rPr>
                <w:rFonts w:ascii="Tahoma" w:hAnsi="Tahoma" w:cs="Tahoma"/>
                <w:sz w:val="22"/>
                <w:szCs w:val="22"/>
              </w:rPr>
              <w:t>Emergenza- preparazione e capacità di risposta</w:t>
            </w:r>
          </w:p>
        </w:tc>
      </w:tr>
      <w:tr w:rsidR="00D16977" w:rsidRPr="002A1F25" w:rsidTr="000C76E3">
        <w:trPr>
          <w:trHeight w:val="225"/>
        </w:trPr>
        <w:tc>
          <w:tcPr>
            <w:tcW w:w="496" w:type="dxa"/>
            <w:tcBorders>
              <w:bottom w:val="single" w:sz="4" w:space="0" w:color="auto"/>
            </w:tcBorders>
          </w:tcPr>
          <w:p w:rsidR="000C76E3" w:rsidRPr="00E80B43" w:rsidRDefault="000C76E3" w:rsidP="00D16977">
            <w:pPr>
              <w:spacing w:before="60" w:after="60"/>
              <w:ind w:left="1985"/>
              <w:rPr>
                <w:rFonts w:ascii="Tahoma" w:hAnsi="Tahoma" w:cs="Tahoma"/>
              </w:rPr>
            </w:pPr>
            <w:r w:rsidRPr="00E80B43">
              <w:rPr>
                <w:rFonts w:ascii="Tahoma" w:hAnsi="Tahoma" w:cs="Tahoma"/>
              </w:rPr>
              <w:sym w:font="Symbol" w:char="F0FF"/>
            </w:r>
          </w:p>
        </w:tc>
        <w:tc>
          <w:tcPr>
            <w:tcW w:w="6025" w:type="dxa"/>
            <w:tcBorders>
              <w:bottom w:val="single" w:sz="4" w:space="0" w:color="auto"/>
            </w:tcBorders>
          </w:tcPr>
          <w:p w:rsidR="000C76E3" w:rsidRPr="00FE257E" w:rsidRDefault="000C76E3" w:rsidP="0033707C">
            <w:pPr>
              <w:pStyle w:val="Pidipagina"/>
              <w:framePr w:hSpace="0" w:wrap="auto" w:vAnchor="margin" w:hAnchor="text" w:xAlign="left" w:yAlign="inline"/>
              <w:ind w:left="71"/>
              <w:rPr>
                <w:b w:val="0"/>
                <w:color w:val="auto"/>
                <w:sz w:val="22"/>
                <w:szCs w:val="22"/>
              </w:rPr>
            </w:pPr>
          </w:p>
        </w:tc>
      </w:tr>
      <w:tr w:rsidR="00D16977" w:rsidRPr="002A1F25" w:rsidTr="000C76E3">
        <w:trPr>
          <w:trHeight w:val="315"/>
        </w:trPr>
        <w:tc>
          <w:tcPr>
            <w:tcW w:w="496" w:type="dxa"/>
            <w:tcBorders>
              <w:bottom w:val="single" w:sz="4" w:space="0" w:color="auto"/>
            </w:tcBorders>
          </w:tcPr>
          <w:p w:rsidR="000C76E3" w:rsidRPr="00E80B43" w:rsidRDefault="000C76E3" w:rsidP="00D16977">
            <w:pPr>
              <w:spacing w:before="60" w:after="60"/>
              <w:ind w:left="1985"/>
              <w:rPr>
                <w:rFonts w:ascii="Tahoma" w:hAnsi="Tahoma" w:cs="Tahoma"/>
              </w:rPr>
            </w:pPr>
            <w:r w:rsidRPr="00E80B43">
              <w:rPr>
                <w:rFonts w:ascii="Tahoma" w:hAnsi="Tahoma" w:cs="Tahoma"/>
              </w:rPr>
              <w:sym w:font="Symbol" w:char="F0FF"/>
            </w:r>
          </w:p>
        </w:tc>
        <w:tc>
          <w:tcPr>
            <w:tcW w:w="6025" w:type="dxa"/>
            <w:tcBorders>
              <w:bottom w:val="single" w:sz="4" w:space="0" w:color="auto"/>
            </w:tcBorders>
          </w:tcPr>
          <w:p w:rsidR="000C76E3" w:rsidRPr="00FE257E" w:rsidRDefault="000C76E3" w:rsidP="0033707C">
            <w:pPr>
              <w:pStyle w:val="Pidipagina"/>
              <w:framePr w:hSpace="0" w:wrap="auto" w:vAnchor="margin" w:hAnchor="text" w:xAlign="left" w:yAlign="inline"/>
              <w:ind w:left="71"/>
              <w:rPr>
                <w:b w:val="0"/>
                <w:color w:val="auto"/>
                <w:sz w:val="22"/>
                <w:szCs w:val="22"/>
              </w:rPr>
            </w:pPr>
          </w:p>
        </w:tc>
      </w:tr>
    </w:tbl>
    <w:p w:rsidR="003F2F50" w:rsidRDefault="003F2F5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F2F50" w:rsidRDefault="003F2F5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F2F50" w:rsidRDefault="003F2F5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F2F50" w:rsidRDefault="003F2F5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F2F50" w:rsidRDefault="003F2F5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F2F50" w:rsidRDefault="003F2F5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F2F50" w:rsidRDefault="003F2F5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F2F50" w:rsidRDefault="003F2F5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F2F50" w:rsidRDefault="003F2F5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F2F50" w:rsidRDefault="003F2F5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F2F50" w:rsidRDefault="003F2F5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F2F50" w:rsidRDefault="003F2F5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F2F50" w:rsidRDefault="003F2F5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F2F50" w:rsidRDefault="003F2F5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F2F50" w:rsidRDefault="003F2F5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941273" w:rsidRDefault="0094127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br w:type="page"/>
      </w:r>
    </w:p>
    <w:p w:rsidR="00941273" w:rsidRDefault="0094127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941273" w:rsidRDefault="0094127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941273" w:rsidRDefault="0094127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941273" w:rsidRDefault="0094127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941273" w:rsidRDefault="0094127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941273" w:rsidRDefault="0094127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AA24F6" w:rsidRPr="00AA24F6" w:rsidRDefault="00AA24F6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 w:rsidRPr="00AA24F6">
        <w:rPr>
          <w:rFonts w:ascii="Tahoma" w:hAnsi="Tahoma" w:cs="Tahoma"/>
          <w:lang w:eastAsia="it-IT"/>
        </w:rPr>
        <w:t>Analisi dei bisogni</w:t>
      </w:r>
    </w:p>
    <w:p w:rsidR="00BE1CDA" w:rsidRPr="00AA24F6" w:rsidRDefault="00AA24F6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i/>
          <w:lang w:eastAsia="it-IT"/>
        </w:rPr>
      </w:pPr>
      <w:r w:rsidRPr="00AA24F6">
        <w:rPr>
          <w:rFonts w:ascii="Tahoma" w:hAnsi="Tahoma" w:cs="Tahoma"/>
          <w:i/>
          <w:lang w:eastAsia="it-IT"/>
        </w:rPr>
        <w:t>D</w:t>
      </w:r>
      <w:r w:rsidR="00BE1CDA" w:rsidRPr="00AA24F6">
        <w:rPr>
          <w:rFonts w:ascii="Tahoma" w:hAnsi="Tahoma" w:cs="Tahoma"/>
          <w:i/>
          <w:lang w:eastAsia="it-IT"/>
        </w:rPr>
        <w:t>escrizione del contesto territoriale entro il quale si realizza il progetto con riferimento a situazioni definite, rappresentate mediante indicatori misurabili (</w:t>
      </w:r>
      <w:proofErr w:type="spellStart"/>
      <w:r w:rsidR="00BE1CDA" w:rsidRPr="00AA24F6">
        <w:rPr>
          <w:rFonts w:ascii="Tahoma" w:hAnsi="Tahoma" w:cs="Tahoma"/>
          <w:i/>
          <w:lang w:eastAsia="it-IT"/>
        </w:rPr>
        <w:t>max</w:t>
      </w:r>
      <w:proofErr w:type="spellEnd"/>
      <w:r w:rsidR="00BE1CDA" w:rsidRPr="00AA24F6">
        <w:rPr>
          <w:rFonts w:ascii="Tahoma" w:hAnsi="Tahoma" w:cs="Tahoma"/>
          <w:i/>
          <w:lang w:eastAsia="it-IT"/>
        </w:rPr>
        <w:t xml:space="preserve"> 40 righe</w:t>
      </w:r>
      <w:r w:rsidR="000E6CC5">
        <w:rPr>
          <w:rFonts w:ascii="Tahoma" w:hAnsi="Tahoma" w:cs="Tahoma"/>
          <w:i/>
          <w:lang w:eastAsia="it-IT"/>
        </w:rPr>
        <w:t>)</w:t>
      </w:r>
    </w:p>
    <w:p w:rsidR="00BE1CDA" w:rsidRPr="00BE1CDA" w:rsidRDefault="0000445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noProof/>
          <w:lang w:eastAsia="it-IT"/>
        </w:rPr>
        <w:pict>
          <v:shape id="_x0000_s1087" type="#_x0000_t202" style="position:absolute;left:0;text-align:left;margin-left:111.9pt;margin-top:5.65pt;width:372.3pt;height:553.75pt;z-index:251658240">
            <v:textbox style="mso-next-textbox:#_x0000_s1087">
              <w:txbxContent>
                <w:p w:rsidR="00BF55F0" w:rsidRDefault="00BF55F0" w:rsidP="00BF55F0"/>
              </w:txbxContent>
            </v:textbox>
          </v:shape>
        </w:pict>
      </w:r>
    </w:p>
    <w:p w:rsidR="00BE1CDA" w:rsidRP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P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P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F55F0" w:rsidRDefault="00BF55F0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561728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561728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561728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2F1A25" w:rsidRDefault="002F1A25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AA24F6" w:rsidRDefault="00AA24F6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AA24F6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 w:rsidRPr="00BE1CDA">
        <w:rPr>
          <w:rFonts w:ascii="Tahoma" w:hAnsi="Tahoma" w:cs="Tahoma"/>
          <w:lang w:eastAsia="it-IT"/>
        </w:rPr>
        <w:t xml:space="preserve">Identificazione dei destinatari e dei beneficiari del progetto </w:t>
      </w:r>
    </w:p>
    <w:p w:rsidR="00BE1CDA" w:rsidRPr="00DC1692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i/>
          <w:lang w:eastAsia="it-IT"/>
        </w:rPr>
      </w:pPr>
      <w:r w:rsidRPr="00DC1692">
        <w:rPr>
          <w:rFonts w:ascii="Tahoma" w:hAnsi="Tahoma" w:cs="Tahoma"/>
          <w:i/>
          <w:lang w:eastAsia="it-IT"/>
        </w:rPr>
        <w:t>(</w:t>
      </w:r>
      <w:proofErr w:type="spellStart"/>
      <w:r w:rsidRPr="00DC1692">
        <w:rPr>
          <w:rFonts w:ascii="Tahoma" w:hAnsi="Tahoma" w:cs="Tahoma"/>
          <w:i/>
          <w:lang w:eastAsia="it-IT"/>
        </w:rPr>
        <w:t>max</w:t>
      </w:r>
      <w:proofErr w:type="spellEnd"/>
      <w:r w:rsidRPr="00DC1692">
        <w:rPr>
          <w:rFonts w:ascii="Tahoma" w:hAnsi="Tahoma" w:cs="Tahoma"/>
          <w:i/>
          <w:lang w:eastAsia="it-IT"/>
        </w:rPr>
        <w:t xml:space="preserve"> 40 righe</w:t>
      </w:r>
      <w:r w:rsidR="000E6CC5">
        <w:rPr>
          <w:rFonts w:ascii="Tahoma" w:hAnsi="Tahoma" w:cs="Tahoma"/>
          <w:i/>
          <w:lang w:eastAsia="it-IT"/>
        </w:rPr>
        <w:t>)</w:t>
      </w:r>
    </w:p>
    <w:p w:rsidR="00561728" w:rsidRPr="00BE1CDA" w:rsidRDefault="0000445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noProof/>
          <w:lang w:eastAsia="it-IT"/>
        </w:rPr>
        <w:pict>
          <v:shape id="_x0000_s1105" type="#_x0000_t202" style="position:absolute;left:0;text-align:left;margin-left:115.65pt;margin-top:9.45pt;width:369.6pt;height:576.2pt;z-index:251671552">
            <v:textbox style="mso-next-textbox:#_x0000_s1105">
              <w:txbxContent>
                <w:p w:rsidR="002F1A25" w:rsidRDefault="002F1A25" w:rsidP="002F1A25"/>
              </w:txbxContent>
            </v:textbox>
            <w10:wrap type="square"/>
          </v:shape>
        </w:pict>
      </w: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ED0E92" w:rsidRDefault="00ED0E92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ED0E92" w:rsidRDefault="00ED0E92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561728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43636B" w:rsidRDefault="0043636B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43636B" w:rsidRDefault="0043636B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43636B" w:rsidRDefault="0043636B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2F1A25" w:rsidRDefault="002F1A25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2F1A25" w:rsidRDefault="002F1A25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2F1A25" w:rsidRDefault="002F1A25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2F1A25" w:rsidRDefault="002F1A25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2F1A25" w:rsidRDefault="002F1A25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2F1A25" w:rsidRDefault="002F1A25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2F1A25" w:rsidRDefault="002F1A25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2F1A25" w:rsidRDefault="002F1A25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D569BF" w:rsidRDefault="00D569BF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D569BF" w:rsidRDefault="00D569BF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br w:type="page"/>
      </w:r>
    </w:p>
    <w:p w:rsidR="00D569BF" w:rsidRDefault="00D569BF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D569BF" w:rsidRDefault="00D569BF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D569BF" w:rsidRDefault="00D569BF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D569BF" w:rsidRDefault="00D569BF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D569BF" w:rsidRDefault="00D569BF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D569BF" w:rsidRDefault="00D569BF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DC1692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 w:rsidRPr="00BE1CDA">
        <w:rPr>
          <w:rFonts w:ascii="Tahoma" w:hAnsi="Tahoma" w:cs="Tahoma"/>
          <w:lang w:eastAsia="it-IT"/>
        </w:rPr>
        <w:t>Obiettiv</w:t>
      </w:r>
      <w:r>
        <w:rPr>
          <w:rFonts w:ascii="Tahoma" w:hAnsi="Tahoma" w:cs="Tahoma"/>
          <w:lang w:eastAsia="it-IT"/>
        </w:rPr>
        <w:t>o generale ed obiettivi specifici</w:t>
      </w:r>
      <w:r w:rsidR="00941273">
        <w:rPr>
          <w:rFonts w:ascii="Tahoma" w:hAnsi="Tahoma" w:cs="Tahoma"/>
          <w:lang w:eastAsia="it-IT"/>
        </w:rPr>
        <w:t xml:space="preserve"> del progetto</w:t>
      </w:r>
    </w:p>
    <w:p w:rsidR="00561728" w:rsidRPr="00DC1692" w:rsidRDefault="00DC1692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i/>
          <w:lang w:eastAsia="it-IT"/>
        </w:rPr>
      </w:pPr>
      <w:r>
        <w:rPr>
          <w:rFonts w:ascii="Tahoma" w:hAnsi="Tahoma" w:cs="Tahoma"/>
          <w:i/>
          <w:lang w:eastAsia="it-IT"/>
        </w:rPr>
        <w:t>C</w:t>
      </w:r>
      <w:r w:rsidR="00941273" w:rsidRPr="00DC1692">
        <w:rPr>
          <w:rFonts w:ascii="Tahoma" w:hAnsi="Tahoma" w:cs="Tahoma"/>
          <w:i/>
          <w:lang w:eastAsia="it-IT"/>
        </w:rPr>
        <w:t xml:space="preserve">on specifici riferimenti al Piano d’Azione 2011-2012 </w:t>
      </w:r>
      <w:r w:rsidR="00561728" w:rsidRPr="00DC1692">
        <w:rPr>
          <w:rFonts w:ascii="Tahoma" w:hAnsi="Tahoma" w:cs="Tahoma"/>
          <w:i/>
          <w:lang w:eastAsia="it-IT"/>
        </w:rPr>
        <w:t>(</w:t>
      </w:r>
      <w:proofErr w:type="spellStart"/>
      <w:r w:rsidR="00561728" w:rsidRPr="00DC1692">
        <w:rPr>
          <w:rFonts w:ascii="Tahoma" w:hAnsi="Tahoma" w:cs="Tahoma"/>
          <w:i/>
          <w:lang w:eastAsia="it-IT"/>
        </w:rPr>
        <w:t>max</w:t>
      </w:r>
      <w:proofErr w:type="spellEnd"/>
      <w:r w:rsidR="00561728" w:rsidRPr="00DC1692">
        <w:rPr>
          <w:rFonts w:ascii="Tahoma" w:hAnsi="Tahoma" w:cs="Tahoma"/>
          <w:i/>
          <w:lang w:eastAsia="it-IT"/>
        </w:rPr>
        <w:t xml:space="preserve"> 30 righe</w:t>
      </w:r>
      <w:r w:rsidR="000E6CC5">
        <w:rPr>
          <w:rFonts w:ascii="Tahoma" w:hAnsi="Tahoma" w:cs="Tahoma"/>
          <w:i/>
          <w:lang w:eastAsia="it-IT"/>
        </w:rPr>
        <w:t>)</w:t>
      </w:r>
    </w:p>
    <w:p w:rsidR="000C76E3" w:rsidRDefault="0000445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noProof/>
          <w:lang w:eastAsia="it-IT"/>
        </w:rPr>
        <w:pict>
          <v:shape id="_x0000_s1107" type="#_x0000_t202" style="position:absolute;left:0;text-align:left;margin-left:119.4pt;margin-top:6.65pt;width:369.6pt;height:576.2pt;z-index:251673600">
            <v:textbox style="mso-next-textbox:#_x0000_s1107">
              <w:txbxContent>
                <w:p w:rsidR="000C76E3" w:rsidRDefault="000C76E3" w:rsidP="000C76E3"/>
              </w:txbxContent>
            </v:textbox>
            <w10:wrap type="square"/>
          </v:shape>
        </w:pict>
      </w:r>
    </w:p>
    <w:p w:rsidR="00561728" w:rsidRDefault="000C76E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br w:type="page"/>
      </w:r>
    </w:p>
    <w:p w:rsidR="00561728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3707C" w:rsidRDefault="0033707C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3707C" w:rsidRDefault="0033707C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3707C" w:rsidRDefault="0033707C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9D0DFD" w:rsidRDefault="009D0DF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3707C" w:rsidRDefault="0033707C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9D0DFD" w:rsidRDefault="009D0DFD" w:rsidP="009D0DFD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t>Descrizione del progetto, anche con riferimento alla pianificazione ed all’utilizzo delle risorse umane</w:t>
      </w:r>
    </w:p>
    <w:p w:rsidR="009D0DFD" w:rsidRPr="00DC1692" w:rsidRDefault="009D0DFD" w:rsidP="009D0DFD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i/>
          <w:lang w:eastAsia="it-IT"/>
        </w:rPr>
      </w:pPr>
      <w:r w:rsidRPr="00DC1692">
        <w:rPr>
          <w:rFonts w:ascii="Tahoma" w:hAnsi="Tahoma" w:cs="Tahoma"/>
          <w:i/>
          <w:lang w:eastAsia="it-IT"/>
        </w:rPr>
        <w:t>(</w:t>
      </w:r>
      <w:proofErr w:type="spellStart"/>
      <w:r w:rsidRPr="00DC1692">
        <w:rPr>
          <w:rFonts w:ascii="Tahoma" w:hAnsi="Tahoma" w:cs="Tahoma"/>
          <w:i/>
          <w:lang w:eastAsia="it-IT"/>
        </w:rPr>
        <w:t>max</w:t>
      </w:r>
      <w:proofErr w:type="spellEnd"/>
      <w:r w:rsidRPr="00DC1692">
        <w:rPr>
          <w:rFonts w:ascii="Tahoma" w:hAnsi="Tahoma" w:cs="Tahoma"/>
          <w:i/>
          <w:lang w:eastAsia="it-IT"/>
        </w:rPr>
        <w:t xml:space="preserve"> 30 righe</w:t>
      </w:r>
      <w:r>
        <w:rPr>
          <w:rFonts w:ascii="Tahoma" w:hAnsi="Tahoma" w:cs="Tahoma"/>
          <w:i/>
          <w:lang w:eastAsia="it-IT"/>
        </w:rPr>
        <w:t>)</w:t>
      </w:r>
    </w:p>
    <w:p w:rsidR="009D0DFD" w:rsidRDefault="009D0DFD" w:rsidP="009D0DFD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noProof/>
          <w:lang w:eastAsia="it-IT"/>
        </w:rPr>
        <w:pict>
          <v:shape id="_x0000_s1113" type="#_x0000_t202" style="position:absolute;left:0;text-align:left;margin-left:119.4pt;margin-top:6.65pt;width:369.6pt;height:333pt;z-index:251679744">
            <v:textbox style="mso-next-textbox:#_x0000_s1113">
              <w:txbxContent>
                <w:p w:rsidR="009D0DFD" w:rsidRDefault="009D0DFD" w:rsidP="009D0DFD"/>
              </w:txbxContent>
            </v:textbox>
            <w10:wrap type="square"/>
          </v:shape>
        </w:pict>
      </w:r>
    </w:p>
    <w:p w:rsidR="009D0DFD" w:rsidRDefault="009D0DF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9D0DFD" w:rsidRDefault="009D0DF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9D0DFD" w:rsidRDefault="009D0DF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3707C" w:rsidRDefault="0033707C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33707C" w:rsidRDefault="0033707C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0C76E3" w:rsidRDefault="000C76E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0C76E3" w:rsidRDefault="000C76E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0C76E3" w:rsidRDefault="000C76E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0C76E3" w:rsidRDefault="000C76E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561728" w:rsidRPr="00BE1CDA" w:rsidRDefault="000E6CC5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t>Ambito di intervento</w:t>
      </w:r>
    </w:p>
    <w:p w:rsidR="000C76E3" w:rsidRDefault="0000445D" w:rsidP="00D16977">
      <w:pPr>
        <w:pStyle w:val="Paragrafoelenco1"/>
        <w:spacing w:after="0" w:line="240" w:lineRule="auto"/>
        <w:ind w:left="1985" w:firstLine="698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pict>
          <v:shape id="_x0000_s1092" type="#_x0000_t202" style="position:absolute;left:0;text-align:left;margin-left:359.25pt;margin-top:1.9pt;width:18pt;height:18pt;z-index:251661312">
            <v:textbox style="mso-next-textbox:#_x0000_s1092">
              <w:txbxContent>
                <w:p w:rsidR="00561728" w:rsidRPr="00AF6077" w:rsidRDefault="00D16977" w:rsidP="00561728">
                  <w:r>
                    <w:rPr>
                      <w:noProof/>
                    </w:rPr>
                    <w:drawing>
                      <wp:inline distT="0" distB="0" distL="0" distR="0">
                        <wp:extent cx="38100" cy="9525"/>
                        <wp:effectExtent l="19050" t="0" r="0" b="0"/>
                        <wp:docPr id="1502" name="Immagine 15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lang w:eastAsia="it-IT"/>
        </w:rPr>
        <w:pict>
          <v:shape id="_x0000_s1091" type="#_x0000_t202" style="position:absolute;left:0;text-align:left;margin-left:232.05pt;margin-top:1.9pt;width:18pt;height:18pt;z-index:251660288">
            <v:textbox style="mso-next-textbox:#_x0000_s1091">
              <w:txbxContent>
                <w:p w:rsidR="00561728" w:rsidRPr="00AF6077" w:rsidRDefault="00D16977" w:rsidP="00561728">
                  <w:r>
                    <w:rPr>
                      <w:noProof/>
                    </w:rPr>
                    <w:drawing>
                      <wp:inline distT="0" distB="0" distL="0" distR="0">
                        <wp:extent cx="38100" cy="9525"/>
                        <wp:effectExtent l="19050" t="0" r="0" b="0"/>
                        <wp:docPr id="1503" name="Immagine 15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lang w:eastAsia="it-IT"/>
        </w:rPr>
        <w:pict>
          <v:shape id="_x0000_s1090" type="#_x0000_t202" style="position:absolute;left:0;text-align:left;margin-left:119.55pt;margin-top:1.9pt;width:18pt;height:18pt;z-index:251659264">
            <v:textbox style="mso-next-textbox:#_x0000_s1090">
              <w:txbxContent>
                <w:p w:rsidR="00561728" w:rsidRPr="00AF6077" w:rsidRDefault="00D16977" w:rsidP="00561728">
                  <w:r>
                    <w:rPr>
                      <w:noProof/>
                    </w:rPr>
                    <w:drawing>
                      <wp:inline distT="0" distB="0" distL="0" distR="0">
                        <wp:extent cx="38100" cy="9525"/>
                        <wp:effectExtent l="19050" t="0" r="0" b="0"/>
                        <wp:docPr id="1505" name="Immagine 15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61728">
        <w:rPr>
          <w:rFonts w:ascii="Tahoma" w:hAnsi="Tahoma" w:cs="Tahoma"/>
          <w:lang w:eastAsia="it-IT"/>
        </w:rPr>
        <w:t xml:space="preserve">  Scolastico</w:t>
      </w:r>
      <w:r w:rsidR="00561728" w:rsidRPr="00A23E4D">
        <w:rPr>
          <w:rFonts w:ascii="Tahoma" w:hAnsi="Tahoma" w:cs="Tahoma"/>
          <w:lang w:eastAsia="it-IT"/>
        </w:rPr>
        <w:t xml:space="preserve"> </w:t>
      </w:r>
      <w:r w:rsidR="00561728" w:rsidRPr="00A23E4D">
        <w:rPr>
          <w:rFonts w:ascii="Tahoma" w:hAnsi="Tahoma" w:cs="Tahoma"/>
          <w:lang w:eastAsia="it-IT"/>
        </w:rPr>
        <w:tab/>
      </w:r>
      <w:r w:rsidR="00561728" w:rsidRPr="00A23E4D">
        <w:rPr>
          <w:rFonts w:ascii="Tahoma" w:hAnsi="Tahoma" w:cs="Tahoma"/>
          <w:lang w:eastAsia="it-IT"/>
        </w:rPr>
        <w:tab/>
      </w:r>
      <w:r w:rsidR="00827760">
        <w:rPr>
          <w:rFonts w:ascii="Tahoma" w:hAnsi="Tahoma" w:cs="Tahoma"/>
          <w:lang w:eastAsia="it-IT"/>
        </w:rPr>
        <w:t xml:space="preserve">    </w:t>
      </w:r>
      <w:r w:rsidR="00561728">
        <w:rPr>
          <w:rFonts w:ascii="Tahoma" w:hAnsi="Tahoma" w:cs="Tahoma"/>
          <w:lang w:eastAsia="it-IT"/>
        </w:rPr>
        <w:t>Extrascolastico</w:t>
      </w:r>
      <w:r w:rsidR="00827760">
        <w:rPr>
          <w:rFonts w:ascii="Tahoma" w:hAnsi="Tahoma" w:cs="Tahoma"/>
          <w:lang w:eastAsia="it-IT"/>
        </w:rPr>
        <w:tab/>
      </w:r>
      <w:r w:rsidR="00561728">
        <w:rPr>
          <w:rFonts w:ascii="Tahoma" w:hAnsi="Tahoma" w:cs="Tahoma"/>
          <w:lang w:eastAsia="it-IT"/>
        </w:rPr>
        <w:tab/>
        <w:t>Cittadinanza</w:t>
      </w:r>
      <w:r w:rsidR="00561728">
        <w:rPr>
          <w:rFonts w:ascii="Tahoma" w:hAnsi="Tahoma" w:cs="Tahoma"/>
          <w:lang w:eastAsia="it-IT"/>
        </w:rPr>
        <w:tab/>
      </w:r>
    </w:p>
    <w:p w:rsidR="000C76E3" w:rsidRDefault="000C76E3" w:rsidP="00D16977">
      <w:pPr>
        <w:pStyle w:val="Paragrafoelenco1"/>
        <w:spacing w:after="0" w:line="240" w:lineRule="auto"/>
        <w:ind w:left="1985" w:firstLine="698"/>
        <w:jc w:val="both"/>
        <w:rPr>
          <w:rFonts w:ascii="Tahoma" w:hAnsi="Tahoma" w:cs="Tahoma"/>
          <w:lang w:eastAsia="it-IT"/>
        </w:rPr>
      </w:pPr>
    </w:p>
    <w:p w:rsidR="00561728" w:rsidRPr="00A23E4D" w:rsidRDefault="0000445D" w:rsidP="00D16977">
      <w:pPr>
        <w:pStyle w:val="Paragrafoelenco1"/>
        <w:spacing w:after="0" w:line="240" w:lineRule="auto"/>
        <w:ind w:left="1985" w:firstLine="698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noProof/>
          <w:lang w:eastAsia="it-IT"/>
        </w:rPr>
        <w:pict>
          <v:shape id="_x0000_s1093" type="#_x0000_t202" style="position:absolute;left:0;text-align:left;margin-left:119.55pt;margin-top:.5pt;width:18pt;height:18pt;z-index:251662336">
            <v:textbox style="mso-next-textbox:#_x0000_s1093">
              <w:txbxContent>
                <w:p w:rsidR="00561728" w:rsidRPr="00AF6077" w:rsidRDefault="00D16977" w:rsidP="00561728">
                  <w:r>
                    <w:rPr>
                      <w:noProof/>
                    </w:rPr>
                    <w:drawing>
                      <wp:inline distT="0" distB="0" distL="0" distR="0">
                        <wp:extent cx="38100" cy="9525"/>
                        <wp:effectExtent l="19050" t="0" r="0" b="0"/>
                        <wp:docPr id="1504" name="Immagine 15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61728">
        <w:rPr>
          <w:rFonts w:ascii="Tahoma" w:hAnsi="Tahoma" w:cs="Tahoma"/>
          <w:lang w:eastAsia="it-IT"/>
        </w:rPr>
        <w:tab/>
        <w:t>__________</w:t>
      </w:r>
      <w:r w:rsidR="000C76E3">
        <w:rPr>
          <w:rFonts w:ascii="Tahoma" w:hAnsi="Tahoma" w:cs="Tahoma"/>
          <w:lang w:eastAsia="it-IT"/>
        </w:rPr>
        <w:t>__________________</w:t>
      </w:r>
    </w:p>
    <w:p w:rsidR="00561728" w:rsidRPr="00A23E4D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561728" w:rsidRPr="00BE1CDA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t>Durata del progetto</w:t>
      </w:r>
    </w:p>
    <w:p w:rsidR="00561728" w:rsidRDefault="0000445D" w:rsidP="00D16977">
      <w:pPr>
        <w:pStyle w:val="Paragrafoelenco1"/>
        <w:spacing w:after="0" w:line="240" w:lineRule="auto"/>
        <w:ind w:left="1985" w:firstLine="698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pict>
          <v:shape id="_x0000_s1094" type="#_x0000_t202" style="position:absolute;left:0;text-align:left;margin-left:119.55pt;margin-top:1.9pt;width:18pt;height:18pt;z-index:251663360">
            <v:textbox style="mso-next-textbox:#_x0000_s1094">
              <w:txbxContent>
                <w:p w:rsidR="00561728" w:rsidRPr="00AF6077" w:rsidRDefault="00D16977" w:rsidP="00561728">
                  <w:r>
                    <w:rPr>
                      <w:noProof/>
                    </w:rPr>
                    <w:drawing>
                      <wp:inline distT="0" distB="0" distL="0" distR="0">
                        <wp:extent cx="38100" cy="9525"/>
                        <wp:effectExtent l="19050" t="0" r="0" b="0"/>
                        <wp:docPr id="1506" name="Immagine 15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61728">
        <w:rPr>
          <w:rFonts w:ascii="Tahoma" w:hAnsi="Tahoma" w:cs="Tahoma"/>
          <w:lang w:eastAsia="it-IT"/>
        </w:rPr>
        <w:t xml:space="preserve">  Meno di un anno (mesi: ______)</w:t>
      </w:r>
    </w:p>
    <w:p w:rsidR="00561728" w:rsidRDefault="00561728" w:rsidP="00D16977">
      <w:pPr>
        <w:pStyle w:val="Paragrafoelenco1"/>
        <w:spacing w:after="0" w:line="240" w:lineRule="auto"/>
        <w:ind w:left="1985" w:firstLine="698"/>
        <w:jc w:val="both"/>
        <w:rPr>
          <w:rFonts w:ascii="Tahoma" w:hAnsi="Tahoma" w:cs="Tahoma"/>
          <w:lang w:eastAsia="it-IT"/>
        </w:rPr>
      </w:pPr>
    </w:p>
    <w:p w:rsidR="00561728" w:rsidRDefault="0000445D" w:rsidP="00D16977">
      <w:pPr>
        <w:pStyle w:val="Paragrafoelenco1"/>
        <w:spacing w:after="0" w:line="240" w:lineRule="auto"/>
        <w:ind w:left="1985" w:firstLine="698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pict>
          <v:shape id="_x0000_s1095" type="#_x0000_t202" style="position:absolute;left:0;text-align:left;margin-left:119.55pt;margin-top:.45pt;width:18pt;height:18pt;z-index:251664384">
            <v:textbox style="mso-next-textbox:#_x0000_s1095">
              <w:txbxContent>
                <w:p w:rsidR="00561728" w:rsidRPr="00AF6077" w:rsidRDefault="00D16977" w:rsidP="00561728">
                  <w:r>
                    <w:rPr>
                      <w:noProof/>
                    </w:rPr>
                    <w:drawing>
                      <wp:inline distT="0" distB="0" distL="0" distR="0">
                        <wp:extent cx="38100" cy="9525"/>
                        <wp:effectExtent l="19050" t="0" r="0" b="0"/>
                        <wp:docPr id="1507" name="Immagine 15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61728">
        <w:rPr>
          <w:rFonts w:ascii="Tahoma" w:hAnsi="Tahoma" w:cs="Tahoma"/>
          <w:lang w:eastAsia="it-IT"/>
        </w:rPr>
        <w:t xml:space="preserve">  Annuale</w:t>
      </w:r>
    </w:p>
    <w:p w:rsidR="00561728" w:rsidRPr="00A23E4D" w:rsidRDefault="00561728" w:rsidP="00D16977">
      <w:pPr>
        <w:pStyle w:val="Paragrafoelenco1"/>
        <w:spacing w:after="0" w:line="240" w:lineRule="auto"/>
        <w:ind w:left="1985" w:firstLine="698"/>
        <w:jc w:val="both"/>
        <w:rPr>
          <w:rFonts w:ascii="Tahoma" w:hAnsi="Tahoma" w:cs="Tahoma"/>
          <w:lang w:eastAsia="it-IT"/>
        </w:rPr>
      </w:pPr>
      <w:r w:rsidRPr="00A23E4D">
        <w:rPr>
          <w:rFonts w:ascii="Tahoma" w:hAnsi="Tahoma" w:cs="Tahoma"/>
          <w:lang w:eastAsia="it-IT"/>
        </w:rPr>
        <w:t xml:space="preserve"> </w:t>
      </w:r>
      <w:r w:rsidRPr="00A23E4D">
        <w:rPr>
          <w:rFonts w:ascii="Tahoma" w:hAnsi="Tahoma" w:cs="Tahoma"/>
          <w:lang w:eastAsia="it-IT"/>
        </w:rPr>
        <w:tab/>
      </w:r>
      <w:r w:rsidRPr="00A23E4D">
        <w:rPr>
          <w:rFonts w:ascii="Tahoma" w:hAnsi="Tahoma" w:cs="Tahoma"/>
          <w:lang w:eastAsia="it-IT"/>
        </w:rPr>
        <w:tab/>
      </w:r>
      <w:r>
        <w:rPr>
          <w:rFonts w:ascii="Tahoma" w:hAnsi="Tahoma" w:cs="Tahoma"/>
          <w:lang w:eastAsia="it-IT"/>
        </w:rPr>
        <w:tab/>
      </w:r>
    </w:p>
    <w:p w:rsidR="00561728" w:rsidRDefault="00561728" w:rsidP="00D16977">
      <w:pPr>
        <w:pStyle w:val="Paragrafoelenco1"/>
        <w:spacing w:after="0" w:line="240" w:lineRule="auto"/>
        <w:ind w:left="1985"/>
        <w:rPr>
          <w:rFonts w:ascii="Tahoma" w:hAnsi="Tahoma" w:cs="Tahoma"/>
          <w:lang w:eastAsia="it-IT"/>
        </w:rPr>
      </w:pPr>
    </w:p>
    <w:p w:rsidR="009B1404" w:rsidRDefault="00561728" w:rsidP="00D16977">
      <w:pPr>
        <w:pStyle w:val="Paragrafoelenco1"/>
        <w:spacing w:after="0" w:line="240" w:lineRule="auto"/>
        <w:ind w:left="1985"/>
        <w:rPr>
          <w:rFonts w:ascii="Tahoma" w:hAnsi="Tahoma" w:cs="Tahoma"/>
          <w:lang w:eastAsia="it-IT"/>
        </w:rPr>
      </w:pPr>
      <w:r w:rsidRPr="00561728">
        <w:rPr>
          <w:rFonts w:ascii="Tahoma" w:hAnsi="Tahoma" w:cs="Tahoma"/>
          <w:lang w:eastAsia="it-IT"/>
        </w:rPr>
        <w:t xml:space="preserve">Data di avvio prevista: </w:t>
      </w:r>
      <w:r>
        <w:rPr>
          <w:rFonts w:ascii="Tahoma" w:hAnsi="Tahoma" w:cs="Tahoma"/>
          <w:lang w:eastAsia="it-IT"/>
        </w:rPr>
        <w:t>_________________</w:t>
      </w:r>
      <w:r w:rsidRPr="00561728">
        <w:rPr>
          <w:rFonts w:ascii="Tahoma" w:hAnsi="Tahoma" w:cs="Tahoma"/>
          <w:lang w:eastAsia="it-IT"/>
        </w:rPr>
        <w:t xml:space="preserve">  </w:t>
      </w:r>
      <w:r>
        <w:rPr>
          <w:rFonts w:ascii="Tahoma" w:hAnsi="Tahoma" w:cs="Tahoma"/>
          <w:lang w:eastAsia="it-IT"/>
        </w:rPr>
        <w:t xml:space="preserve">  </w:t>
      </w:r>
    </w:p>
    <w:p w:rsidR="009B1404" w:rsidRDefault="009B1404" w:rsidP="00D16977">
      <w:pPr>
        <w:pStyle w:val="Paragrafoelenco1"/>
        <w:spacing w:after="0" w:line="240" w:lineRule="auto"/>
        <w:ind w:left="1985"/>
        <w:rPr>
          <w:rFonts w:ascii="Tahoma" w:hAnsi="Tahoma" w:cs="Tahoma"/>
          <w:lang w:eastAsia="it-IT"/>
        </w:rPr>
      </w:pPr>
    </w:p>
    <w:p w:rsidR="00561728" w:rsidRPr="00561728" w:rsidRDefault="00561728" w:rsidP="00D16977">
      <w:pPr>
        <w:pStyle w:val="Paragrafoelenco1"/>
        <w:spacing w:after="0" w:line="240" w:lineRule="auto"/>
        <w:ind w:left="1985"/>
        <w:rPr>
          <w:rFonts w:ascii="Tahoma" w:hAnsi="Tahoma" w:cs="Tahoma"/>
          <w:lang w:eastAsia="it-IT"/>
        </w:rPr>
      </w:pPr>
      <w:r w:rsidRPr="00561728">
        <w:rPr>
          <w:rFonts w:ascii="Tahoma" w:hAnsi="Tahoma" w:cs="Tahoma"/>
          <w:lang w:eastAsia="it-IT"/>
        </w:rPr>
        <w:t xml:space="preserve">Data di fine prevista: </w:t>
      </w:r>
      <w:r>
        <w:rPr>
          <w:rFonts w:ascii="Tahoma" w:hAnsi="Tahoma" w:cs="Tahoma"/>
          <w:lang w:eastAsia="it-IT"/>
        </w:rPr>
        <w:t>_________________</w:t>
      </w:r>
    </w:p>
    <w:p w:rsidR="00561728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561728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561728" w:rsidRDefault="000C76E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br w:type="page"/>
      </w:r>
    </w:p>
    <w:p w:rsidR="000C76E3" w:rsidRDefault="000C76E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0C76E3" w:rsidRDefault="000C76E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0C76E3" w:rsidRDefault="000C76E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0C76E3" w:rsidRDefault="000C76E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BE1CDA" w:rsidRP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43636B" w:rsidRDefault="0043636B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43636B" w:rsidRDefault="0043636B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ED0E92" w:rsidRDefault="000E6CC5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proofErr w:type="spellStart"/>
      <w:r>
        <w:rPr>
          <w:rFonts w:ascii="Tahoma" w:hAnsi="Tahoma" w:cs="Tahoma"/>
          <w:lang w:eastAsia="it-IT"/>
        </w:rPr>
        <w:t>Cronoprogramma</w:t>
      </w:r>
      <w:proofErr w:type="spellEnd"/>
      <w:r>
        <w:rPr>
          <w:rFonts w:ascii="Tahoma" w:hAnsi="Tahoma" w:cs="Tahoma"/>
          <w:lang w:eastAsia="it-IT"/>
        </w:rPr>
        <w:t xml:space="preserve"> delle iniziative</w:t>
      </w:r>
    </w:p>
    <w:p w:rsidR="00ED0E92" w:rsidRPr="00DC1692" w:rsidRDefault="00ED0E92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i/>
          <w:lang w:eastAsia="it-IT"/>
        </w:rPr>
      </w:pPr>
      <w:r w:rsidRPr="00DC1692">
        <w:rPr>
          <w:rFonts w:ascii="Tahoma" w:hAnsi="Tahoma" w:cs="Tahoma"/>
          <w:i/>
          <w:lang w:eastAsia="it-IT"/>
        </w:rPr>
        <w:t>(nota per la compilazione: lo spazio non è limitato)</w:t>
      </w:r>
    </w:p>
    <w:tbl>
      <w:tblPr>
        <w:tblW w:w="0" w:type="auto"/>
        <w:tblInd w:w="2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52"/>
        <w:gridCol w:w="2977"/>
        <w:gridCol w:w="2762"/>
      </w:tblGrid>
      <w:tr w:rsidR="00ED0E92" w:rsidRPr="00ED0E92" w:rsidTr="000C76E3">
        <w:tc>
          <w:tcPr>
            <w:tcW w:w="2552" w:type="dxa"/>
          </w:tcPr>
          <w:p w:rsidR="00ED0E92" w:rsidRPr="00ED0E92" w:rsidRDefault="00ED0E92" w:rsidP="00260AF9">
            <w:pPr>
              <w:spacing w:before="60"/>
              <w:jc w:val="center"/>
              <w:rPr>
                <w:rFonts w:ascii="Tahoma" w:hAnsi="Tahoma"/>
                <w:i/>
                <w:sz w:val="22"/>
                <w:szCs w:val="22"/>
              </w:rPr>
            </w:pPr>
            <w:r w:rsidRPr="00ED0E92">
              <w:rPr>
                <w:rFonts w:ascii="Tahoma" w:hAnsi="Tahoma"/>
                <w:i/>
                <w:sz w:val="22"/>
                <w:szCs w:val="22"/>
              </w:rPr>
              <w:t>Attività</w:t>
            </w:r>
          </w:p>
        </w:tc>
        <w:tc>
          <w:tcPr>
            <w:tcW w:w="2977" w:type="dxa"/>
          </w:tcPr>
          <w:p w:rsidR="00ED0E92" w:rsidRPr="00ED0E92" w:rsidRDefault="00ED0E92" w:rsidP="00260AF9">
            <w:pPr>
              <w:spacing w:before="60"/>
              <w:jc w:val="center"/>
              <w:rPr>
                <w:rFonts w:ascii="Tahoma" w:hAnsi="Tahoma"/>
                <w:i/>
                <w:sz w:val="22"/>
                <w:szCs w:val="22"/>
              </w:rPr>
            </w:pPr>
            <w:r w:rsidRPr="00ED0E92">
              <w:rPr>
                <w:rFonts w:ascii="Tahoma" w:hAnsi="Tahoma"/>
                <w:i/>
                <w:sz w:val="22"/>
                <w:szCs w:val="22"/>
              </w:rPr>
              <w:t>Luogo di svolgimento</w:t>
            </w:r>
          </w:p>
        </w:tc>
        <w:tc>
          <w:tcPr>
            <w:tcW w:w="2762" w:type="dxa"/>
          </w:tcPr>
          <w:p w:rsidR="00ED0E92" w:rsidRPr="00ED0E92" w:rsidRDefault="00ED0E92" w:rsidP="00260AF9">
            <w:pPr>
              <w:spacing w:before="60"/>
              <w:jc w:val="center"/>
              <w:rPr>
                <w:rFonts w:ascii="Tahoma" w:hAnsi="Tahoma"/>
                <w:i/>
                <w:sz w:val="22"/>
                <w:szCs w:val="22"/>
                <w:bdr w:val="single" w:sz="4" w:space="0" w:color="auto"/>
              </w:rPr>
            </w:pPr>
            <w:r w:rsidRPr="00ED0E92">
              <w:rPr>
                <w:rFonts w:ascii="Tahoma" w:hAnsi="Tahoma"/>
                <w:i/>
                <w:sz w:val="22"/>
                <w:szCs w:val="22"/>
              </w:rPr>
              <w:t>Tempi</w:t>
            </w:r>
          </w:p>
        </w:tc>
      </w:tr>
      <w:tr w:rsidR="00ED0E92" w:rsidRPr="00ED0E92" w:rsidTr="000C76E3">
        <w:trPr>
          <w:trHeight w:val="651"/>
        </w:trPr>
        <w:tc>
          <w:tcPr>
            <w:tcW w:w="2552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977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762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</w:tr>
      <w:tr w:rsidR="00ED0E92" w:rsidRPr="00ED0E92" w:rsidTr="000C76E3">
        <w:trPr>
          <w:trHeight w:val="651"/>
        </w:trPr>
        <w:tc>
          <w:tcPr>
            <w:tcW w:w="2552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977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762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</w:tr>
      <w:tr w:rsidR="00ED0E92" w:rsidRPr="00ED0E92" w:rsidTr="000C76E3">
        <w:trPr>
          <w:trHeight w:val="651"/>
        </w:trPr>
        <w:tc>
          <w:tcPr>
            <w:tcW w:w="2552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977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762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</w:tr>
      <w:tr w:rsidR="00ED0E92" w:rsidRPr="00ED0E92" w:rsidTr="000C76E3">
        <w:trPr>
          <w:trHeight w:val="651"/>
        </w:trPr>
        <w:tc>
          <w:tcPr>
            <w:tcW w:w="2552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977" w:type="dxa"/>
          </w:tcPr>
          <w:p w:rsidR="00ED0E92" w:rsidRPr="00ED0E92" w:rsidRDefault="00ED0E92" w:rsidP="00D16977">
            <w:pPr>
              <w:pStyle w:val="Pidipagina"/>
              <w:framePr w:wrap="around"/>
              <w:ind w:left="1985"/>
            </w:pPr>
          </w:p>
        </w:tc>
        <w:tc>
          <w:tcPr>
            <w:tcW w:w="2762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</w:tr>
      <w:tr w:rsidR="00ED0E92" w:rsidRPr="00ED0E92" w:rsidTr="000C76E3">
        <w:trPr>
          <w:trHeight w:val="651"/>
        </w:trPr>
        <w:tc>
          <w:tcPr>
            <w:tcW w:w="2552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977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762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</w:tr>
      <w:tr w:rsidR="00ED0E92" w:rsidRPr="00ED0E92" w:rsidTr="000C76E3">
        <w:trPr>
          <w:trHeight w:val="651"/>
        </w:trPr>
        <w:tc>
          <w:tcPr>
            <w:tcW w:w="2552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977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762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</w:tr>
      <w:tr w:rsidR="00ED0E92" w:rsidRPr="00ED0E92" w:rsidTr="000C76E3">
        <w:trPr>
          <w:trHeight w:val="651"/>
        </w:trPr>
        <w:tc>
          <w:tcPr>
            <w:tcW w:w="2552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977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762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</w:tr>
      <w:tr w:rsidR="00ED0E92" w:rsidRPr="00ED0E92" w:rsidTr="000C76E3">
        <w:trPr>
          <w:trHeight w:val="651"/>
        </w:trPr>
        <w:tc>
          <w:tcPr>
            <w:tcW w:w="2552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977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762" w:type="dxa"/>
          </w:tcPr>
          <w:p w:rsidR="00ED0E92" w:rsidRPr="00ED0E92" w:rsidRDefault="00ED0E92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</w:tr>
      <w:tr w:rsidR="00561728" w:rsidRPr="00ED0E92" w:rsidTr="000C76E3">
        <w:trPr>
          <w:trHeight w:val="651"/>
        </w:trPr>
        <w:tc>
          <w:tcPr>
            <w:tcW w:w="2552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977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762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</w:tr>
      <w:tr w:rsidR="00561728" w:rsidRPr="00ED0E92" w:rsidTr="000C76E3">
        <w:trPr>
          <w:trHeight w:val="651"/>
        </w:trPr>
        <w:tc>
          <w:tcPr>
            <w:tcW w:w="2552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977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762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</w:tr>
      <w:tr w:rsidR="00561728" w:rsidRPr="00ED0E92" w:rsidTr="000C76E3">
        <w:trPr>
          <w:trHeight w:val="651"/>
        </w:trPr>
        <w:tc>
          <w:tcPr>
            <w:tcW w:w="2552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977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762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</w:tr>
      <w:tr w:rsidR="00561728" w:rsidRPr="00ED0E92" w:rsidTr="000C76E3">
        <w:trPr>
          <w:trHeight w:val="651"/>
        </w:trPr>
        <w:tc>
          <w:tcPr>
            <w:tcW w:w="2552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977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762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</w:tr>
      <w:tr w:rsidR="00561728" w:rsidRPr="00ED0E92" w:rsidTr="000C76E3">
        <w:trPr>
          <w:trHeight w:val="651"/>
        </w:trPr>
        <w:tc>
          <w:tcPr>
            <w:tcW w:w="2552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977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762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</w:tr>
      <w:tr w:rsidR="00561728" w:rsidRPr="00ED0E92" w:rsidTr="000C76E3">
        <w:trPr>
          <w:trHeight w:val="651"/>
        </w:trPr>
        <w:tc>
          <w:tcPr>
            <w:tcW w:w="2552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977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762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</w:tr>
      <w:tr w:rsidR="00561728" w:rsidRPr="00ED0E92" w:rsidTr="000C76E3">
        <w:trPr>
          <w:trHeight w:val="651"/>
        </w:trPr>
        <w:tc>
          <w:tcPr>
            <w:tcW w:w="2552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977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762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</w:tr>
      <w:tr w:rsidR="00561728" w:rsidRPr="00ED0E92" w:rsidTr="000C76E3">
        <w:trPr>
          <w:trHeight w:val="652"/>
        </w:trPr>
        <w:tc>
          <w:tcPr>
            <w:tcW w:w="2552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977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  <w:tc>
          <w:tcPr>
            <w:tcW w:w="2762" w:type="dxa"/>
          </w:tcPr>
          <w:p w:rsidR="00561728" w:rsidRPr="00ED0E92" w:rsidRDefault="00561728" w:rsidP="00D16977">
            <w:pPr>
              <w:spacing w:before="60"/>
              <w:ind w:left="1985"/>
              <w:rPr>
                <w:rFonts w:ascii="Tahoma" w:hAnsi="Tahoma"/>
                <w:sz w:val="22"/>
                <w:szCs w:val="22"/>
              </w:rPr>
            </w:pPr>
          </w:p>
        </w:tc>
      </w:tr>
    </w:tbl>
    <w:p w:rsidR="00ED0E92" w:rsidRDefault="00ED0E92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561728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 w:rsidRPr="00BE1CDA">
        <w:rPr>
          <w:rFonts w:ascii="Tahoma" w:hAnsi="Tahoma" w:cs="Tahoma"/>
          <w:lang w:eastAsia="it-IT"/>
        </w:rPr>
        <w:t xml:space="preserve"> </w:t>
      </w:r>
    </w:p>
    <w:p w:rsidR="00561728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561728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561728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561728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561728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561728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561728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561728" w:rsidRDefault="00561728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43636B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 w:rsidRPr="00BE1CDA">
        <w:rPr>
          <w:rFonts w:ascii="Tahoma" w:hAnsi="Tahoma" w:cs="Tahoma"/>
          <w:lang w:eastAsia="it-IT"/>
        </w:rPr>
        <w:t xml:space="preserve">Effetti attesi: </w:t>
      </w:r>
      <w:r w:rsidRPr="00BE1CDA">
        <w:rPr>
          <w:rFonts w:ascii="Tahoma" w:hAnsi="Tahoma" w:cs="Tahoma"/>
          <w:u w:val="single"/>
          <w:lang w:eastAsia="it-IT"/>
        </w:rPr>
        <w:t>definizione qualitativa</w:t>
      </w:r>
      <w:r w:rsidRPr="00BE1CDA">
        <w:rPr>
          <w:rFonts w:ascii="Tahoma" w:hAnsi="Tahoma" w:cs="Tahoma"/>
          <w:lang w:eastAsia="it-IT"/>
        </w:rPr>
        <w:t xml:space="preserve"> </w:t>
      </w:r>
    </w:p>
    <w:p w:rsidR="0043636B" w:rsidRPr="007E754F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i/>
          <w:lang w:eastAsia="it-IT"/>
        </w:rPr>
      </w:pPr>
      <w:r w:rsidRPr="007E754F">
        <w:rPr>
          <w:rFonts w:ascii="Tahoma" w:hAnsi="Tahoma" w:cs="Tahoma"/>
          <w:i/>
          <w:lang w:eastAsia="it-IT"/>
        </w:rPr>
        <w:t xml:space="preserve">Descrivere qualitativamente i risultati che si intendono ottenere con l’intervento proposto </w:t>
      </w:r>
    </w:p>
    <w:p w:rsidR="00BE1CDA" w:rsidRDefault="0000445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i/>
          <w:lang w:eastAsia="it-IT"/>
        </w:rPr>
      </w:pPr>
      <w:r w:rsidRPr="0000445D">
        <w:rPr>
          <w:rFonts w:ascii="Tahoma" w:hAnsi="Tahoma" w:cs="Tahoma"/>
          <w:noProof/>
          <w:lang w:eastAsia="it-IT"/>
        </w:rPr>
        <w:pict>
          <v:shape id="_x0000_s1108" type="#_x0000_t202" style="position:absolute;left:0;text-align:left;margin-left:96.6pt;margin-top:29.6pt;width:407.85pt;height:142.5pt;z-index:251675648;mso-width-relative:margin;mso-height-relative:margin">
            <v:textbox style="mso-next-textbox:#_x0000_s1108">
              <w:txbxContent>
                <w:p w:rsidR="000C76E3" w:rsidRDefault="000C76E3"/>
              </w:txbxContent>
            </v:textbox>
            <w10:wrap type="topAndBottom"/>
          </v:shape>
        </w:pict>
      </w:r>
      <w:r w:rsidR="00BE1CDA" w:rsidRPr="007E754F">
        <w:rPr>
          <w:rFonts w:ascii="Tahoma" w:hAnsi="Tahoma" w:cs="Tahoma"/>
          <w:i/>
          <w:lang w:eastAsia="it-IT"/>
        </w:rPr>
        <w:t>(</w:t>
      </w:r>
      <w:proofErr w:type="spellStart"/>
      <w:r w:rsidR="00BE1CDA" w:rsidRPr="007E754F">
        <w:rPr>
          <w:rFonts w:ascii="Tahoma" w:hAnsi="Tahoma" w:cs="Tahoma"/>
          <w:i/>
          <w:lang w:eastAsia="it-IT"/>
        </w:rPr>
        <w:t>max</w:t>
      </w:r>
      <w:proofErr w:type="spellEnd"/>
      <w:r w:rsidR="00BE1CDA" w:rsidRPr="007E754F">
        <w:rPr>
          <w:rFonts w:ascii="Tahoma" w:hAnsi="Tahoma" w:cs="Tahoma"/>
          <w:i/>
          <w:lang w:eastAsia="it-IT"/>
        </w:rPr>
        <w:t xml:space="preserve"> 20 righe</w:t>
      </w:r>
      <w:r w:rsidR="000E6CC5">
        <w:rPr>
          <w:rFonts w:ascii="Tahoma" w:hAnsi="Tahoma" w:cs="Tahoma"/>
          <w:i/>
          <w:lang w:eastAsia="it-IT"/>
        </w:rPr>
        <w:t>)</w:t>
      </w:r>
    </w:p>
    <w:p w:rsidR="009D0DFD" w:rsidRPr="007E754F" w:rsidRDefault="009D0DF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i/>
          <w:lang w:eastAsia="it-IT"/>
        </w:rPr>
      </w:pPr>
    </w:p>
    <w:p w:rsidR="00ED0E92" w:rsidRDefault="0000445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 w:rsidRPr="0000445D">
        <w:rPr>
          <w:noProof/>
          <w:lang w:eastAsia="it-IT"/>
        </w:rPr>
        <w:pict>
          <v:shape id="_x0000_s1109" type="#_x0000_t202" style="position:absolute;left:0;text-align:left;margin-left:96.6pt;margin-top:231.05pt;width:407.85pt;height:142.5pt;z-index:251676672;mso-width-relative:margin;mso-height-relative:margin">
            <v:textbox style="mso-next-textbox:#_x0000_s1109">
              <w:txbxContent>
                <w:p w:rsidR="00D16977" w:rsidRDefault="00D16977" w:rsidP="00D16977"/>
              </w:txbxContent>
            </v:textbox>
            <w10:wrap type="topAndBottom"/>
          </v:shape>
        </w:pict>
      </w:r>
    </w:p>
    <w:p w:rsidR="0043636B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 w:rsidRPr="00BE1CDA">
        <w:rPr>
          <w:rFonts w:ascii="Tahoma" w:hAnsi="Tahoma" w:cs="Tahoma"/>
          <w:lang w:eastAsia="it-IT"/>
        </w:rPr>
        <w:t xml:space="preserve">Effetti attesi: </w:t>
      </w:r>
      <w:r w:rsidRPr="00BE1CDA">
        <w:rPr>
          <w:rFonts w:ascii="Tahoma" w:hAnsi="Tahoma" w:cs="Tahoma"/>
          <w:u w:val="single"/>
          <w:lang w:eastAsia="it-IT"/>
        </w:rPr>
        <w:t>stima quantitativa</w:t>
      </w:r>
    </w:p>
    <w:p w:rsidR="0043636B" w:rsidRPr="007E754F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i/>
          <w:lang w:eastAsia="it-IT"/>
        </w:rPr>
      </w:pPr>
      <w:r w:rsidRPr="007E754F">
        <w:rPr>
          <w:rFonts w:ascii="Tahoma" w:hAnsi="Tahoma" w:cs="Tahoma"/>
          <w:i/>
          <w:lang w:eastAsia="it-IT"/>
        </w:rPr>
        <w:t xml:space="preserve">Definire quantitativamente i risultati che si intendono ottenere con l’intervento proposto </w:t>
      </w:r>
    </w:p>
    <w:p w:rsidR="00BE1CDA" w:rsidRPr="007E754F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i/>
          <w:lang w:eastAsia="it-IT"/>
        </w:rPr>
      </w:pPr>
      <w:r w:rsidRPr="007E754F">
        <w:rPr>
          <w:rFonts w:ascii="Tahoma" w:hAnsi="Tahoma" w:cs="Tahoma"/>
          <w:i/>
          <w:lang w:eastAsia="it-IT"/>
        </w:rPr>
        <w:t>(</w:t>
      </w:r>
      <w:proofErr w:type="spellStart"/>
      <w:r w:rsidRPr="007E754F">
        <w:rPr>
          <w:rFonts w:ascii="Tahoma" w:hAnsi="Tahoma" w:cs="Tahoma"/>
          <w:i/>
          <w:lang w:eastAsia="it-IT"/>
        </w:rPr>
        <w:t>max</w:t>
      </w:r>
      <w:proofErr w:type="spellEnd"/>
      <w:r w:rsidRPr="007E754F">
        <w:rPr>
          <w:rFonts w:ascii="Tahoma" w:hAnsi="Tahoma" w:cs="Tahoma"/>
          <w:i/>
          <w:lang w:eastAsia="it-IT"/>
        </w:rPr>
        <w:t xml:space="preserve"> 20 righe</w:t>
      </w:r>
      <w:r w:rsidR="000E6CC5">
        <w:rPr>
          <w:rFonts w:ascii="Tahoma" w:hAnsi="Tahoma" w:cs="Tahoma"/>
          <w:i/>
          <w:lang w:eastAsia="it-IT"/>
        </w:rPr>
        <w:t>)</w:t>
      </w:r>
    </w:p>
    <w:p w:rsidR="00BE1CDA" w:rsidRPr="00BE1CDA" w:rsidRDefault="0000445D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 w:rsidRPr="0000445D">
        <w:rPr>
          <w:noProof/>
        </w:rPr>
        <w:pict>
          <v:rect id="_x0000_s1099" style="position:absolute;left:0;text-align:left;margin-left:9.35pt;margin-top:-16.35pt;width:259.3pt;height:79.5pt;flip:x;z-index:251665408;mso-wrap-distance-top:7.2pt;mso-wrap-distance-bottom:7.2pt;mso-position-horizontal-relative:margin;mso-position-vertical-relative:margin;mso-width-relative:margin;v-text-anchor:middle" o:allowincell="f" filled="f" fillcolor="black" strokecolor="red" strokeweight="1.5pt">
            <v:shadow on="t" color="#f79646" opacity=".5" offset="6pt,6pt"/>
            <v:textbox style="mso-next-textbox:#_x0000_s1099" inset="21.6pt,21.6pt,21.6pt,21.6pt">
              <w:txbxContent>
                <w:p w:rsidR="00561728" w:rsidRPr="00A23E4D" w:rsidRDefault="00561728" w:rsidP="00561728">
                  <w:pPr>
                    <w:rPr>
                      <w:rFonts w:ascii="Tahoma" w:hAnsi="Tahoma" w:cs="Tahoma"/>
                      <w:b/>
                      <w:i/>
                    </w:rPr>
                  </w:pPr>
                  <w:r w:rsidRPr="00A23E4D">
                    <w:rPr>
                      <w:rFonts w:ascii="Tahoma" w:hAnsi="Tahoma" w:cs="Tahoma"/>
                      <w:b/>
                      <w:i/>
                    </w:rPr>
                    <w:t xml:space="preserve">Parte </w:t>
                  </w:r>
                  <w:r>
                    <w:rPr>
                      <w:rFonts w:ascii="Tahoma" w:hAnsi="Tahoma" w:cs="Tahoma"/>
                      <w:b/>
                      <w:i/>
                    </w:rPr>
                    <w:t>Terza</w:t>
                  </w:r>
                  <w:r w:rsidRPr="00A23E4D">
                    <w:rPr>
                      <w:rFonts w:ascii="Tahoma" w:hAnsi="Tahoma" w:cs="Tahoma"/>
                      <w:b/>
                      <w:i/>
                    </w:rPr>
                    <w:t>:</w:t>
                  </w:r>
                </w:p>
                <w:p w:rsidR="00561728" w:rsidRPr="00A23E4D" w:rsidRDefault="00561728" w:rsidP="00561728">
                  <w:pPr>
                    <w:rPr>
                      <w:rFonts w:ascii="Tahoma" w:hAnsi="Tahoma" w:cs="Tahoma"/>
                      <w:b/>
                      <w:i/>
                      <w:color w:val="4F81BD"/>
                    </w:rPr>
                  </w:pPr>
                  <w:r>
                    <w:rPr>
                      <w:rFonts w:ascii="Tahoma" w:hAnsi="Tahoma" w:cs="Tahoma"/>
                      <w:b/>
                      <w:i/>
                    </w:rPr>
                    <w:t>Competenze organizzative</w:t>
                  </w:r>
                </w:p>
              </w:txbxContent>
            </v:textbox>
            <w10:wrap type="square" anchorx="margin" anchory="margin"/>
          </v:rect>
        </w:pict>
      </w:r>
    </w:p>
    <w:p w:rsidR="00BE1CDA" w:rsidRDefault="00BE1CD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97531D" w:rsidRDefault="00430DB7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 w:rsidRPr="0097531D">
        <w:rPr>
          <w:rFonts w:ascii="Tahoma" w:hAnsi="Tahoma" w:cs="Tahoma"/>
          <w:lang w:eastAsia="it-IT"/>
        </w:rPr>
        <w:t xml:space="preserve">Sintetica descrizione delle attività già svolte dal proponente nel settore specifico dell’Area  </w:t>
      </w:r>
    </w:p>
    <w:p w:rsidR="00430DB7" w:rsidRPr="007E754F" w:rsidRDefault="00430DB7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i/>
          <w:lang w:eastAsia="it-IT"/>
        </w:rPr>
      </w:pPr>
      <w:r w:rsidRPr="007E754F">
        <w:rPr>
          <w:rFonts w:ascii="Tahoma" w:hAnsi="Tahoma" w:cs="Tahoma"/>
          <w:i/>
          <w:lang w:eastAsia="it-IT"/>
        </w:rPr>
        <w:t>(</w:t>
      </w:r>
      <w:r w:rsidR="00827760">
        <w:rPr>
          <w:rFonts w:ascii="Tahoma" w:hAnsi="Tahoma" w:cs="Tahoma"/>
          <w:i/>
          <w:lang w:eastAsia="it-IT"/>
        </w:rPr>
        <w:t xml:space="preserve">da compilare solo se presente - </w:t>
      </w:r>
      <w:proofErr w:type="spellStart"/>
      <w:r w:rsidRPr="007E754F">
        <w:rPr>
          <w:rFonts w:ascii="Tahoma" w:hAnsi="Tahoma" w:cs="Tahoma"/>
          <w:i/>
          <w:lang w:eastAsia="it-IT"/>
        </w:rPr>
        <w:t>max</w:t>
      </w:r>
      <w:proofErr w:type="spellEnd"/>
      <w:r w:rsidRPr="007E754F">
        <w:rPr>
          <w:rFonts w:ascii="Tahoma" w:hAnsi="Tahoma" w:cs="Tahoma"/>
          <w:i/>
          <w:lang w:eastAsia="it-IT"/>
        </w:rPr>
        <w:t xml:space="preserve"> 15 righe</w:t>
      </w:r>
      <w:r w:rsidR="000E6CC5">
        <w:rPr>
          <w:rFonts w:ascii="Tahoma" w:hAnsi="Tahoma" w:cs="Tahoma"/>
          <w:i/>
          <w:lang w:eastAsia="it-IT"/>
        </w:rPr>
        <w:t>)</w:t>
      </w:r>
    </w:p>
    <w:p w:rsidR="00430DB7" w:rsidRPr="00C539EB" w:rsidRDefault="0000445D" w:rsidP="00D16977">
      <w:pPr>
        <w:ind w:left="1985"/>
        <w:rPr>
          <w:i/>
          <w:iCs/>
        </w:rPr>
      </w:pPr>
      <w:r>
        <w:rPr>
          <w:i/>
          <w:iCs/>
          <w:noProof/>
        </w:rPr>
        <w:pict>
          <v:shape id="_x0000_s1110" type="#_x0000_t202" style="position:absolute;left:0;text-align:left;margin-left:96.6pt;margin-top:15.4pt;width:407.85pt;height:90pt;z-index:251677696;mso-width-relative:margin;mso-height-relative:margin">
            <v:textbox style="mso-next-textbox:#_x0000_s1110">
              <w:txbxContent>
                <w:p w:rsidR="00D16977" w:rsidRDefault="00D16977" w:rsidP="00D16977"/>
              </w:txbxContent>
            </v:textbox>
            <w10:wrap type="topAndBottom"/>
          </v:shape>
        </w:pict>
      </w:r>
    </w:p>
    <w:p w:rsidR="00430DB7" w:rsidRPr="00C539EB" w:rsidRDefault="00430DB7" w:rsidP="00D16977">
      <w:pPr>
        <w:ind w:left="1985"/>
        <w:rPr>
          <w:sz w:val="8"/>
        </w:rPr>
      </w:pPr>
    </w:p>
    <w:p w:rsidR="00430DB7" w:rsidRDefault="00430DB7" w:rsidP="00D16977">
      <w:pPr>
        <w:tabs>
          <w:tab w:val="num" w:pos="840"/>
        </w:tabs>
        <w:ind w:left="1985"/>
        <w:rPr>
          <w:sz w:val="18"/>
          <w:szCs w:val="18"/>
        </w:rPr>
      </w:pPr>
    </w:p>
    <w:p w:rsidR="0097531D" w:rsidRDefault="0097531D" w:rsidP="00D16977">
      <w:pPr>
        <w:tabs>
          <w:tab w:val="num" w:pos="840"/>
        </w:tabs>
        <w:ind w:left="1985"/>
        <w:rPr>
          <w:i/>
          <w:iCs/>
        </w:rPr>
      </w:pPr>
    </w:p>
    <w:p w:rsidR="00D16977" w:rsidRDefault="00D16977" w:rsidP="00D16977">
      <w:pPr>
        <w:tabs>
          <w:tab w:val="num" w:pos="840"/>
        </w:tabs>
        <w:ind w:left="1985"/>
        <w:rPr>
          <w:i/>
          <w:iCs/>
        </w:rPr>
      </w:pPr>
    </w:p>
    <w:p w:rsidR="00D16977" w:rsidRDefault="00D16977" w:rsidP="00D16977">
      <w:pPr>
        <w:tabs>
          <w:tab w:val="num" w:pos="840"/>
        </w:tabs>
        <w:ind w:left="1985"/>
        <w:rPr>
          <w:i/>
          <w:iCs/>
        </w:rPr>
      </w:pPr>
    </w:p>
    <w:p w:rsidR="0097531D" w:rsidRDefault="0097531D" w:rsidP="00D16977">
      <w:pPr>
        <w:tabs>
          <w:tab w:val="num" w:pos="840"/>
        </w:tabs>
        <w:ind w:left="1985"/>
        <w:rPr>
          <w:i/>
          <w:iCs/>
        </w:rPr>
      </w:pPr>
    </w:p>
    <w:p w:rsidR="0097531D" w:rsidRPr="0097531D" w:rsidRDefault="0097531D" w:rsidP="00D16977">
      <w:pPr>
        <w:tabs>
          <w:tab w:val="num" w:pos="840"/>
        </w:tabs>
        <w:ind w:left="1985"/>
        <w:rPr>
          <w:rFonts w:ascii="Tahoma" w:hAnsi="Tahoma" w:cs="Tahoma"/>
          <w:sz w:val="22"/>
          <w:szCs w:val="22"/>
        </w:rPr>
      </w:pPr>
    </w:p>
    <w:p w:rsidR="00430DB7" w:rsidRPr="0043636B" w:rsidRDefault="00430DB7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 w:rsidRPr="0097531D">
        <w:rPr>
          <w:rFonts w:ascii="Tahoma" w:hAnsi="Tahoma" w:cs="Tahoma"/>
          <w:lang w:eastAsia="it-IT"/>
        </w:rPr>
        <w:t xml:space="preserve">Il </w:t>
      </w:r>
      <w:r w:rsidR="0097531D" w:rsidRPr="0097531D">
        <w:rPr>
          <w:rFonts w:ascii="Tahoma" w:hAnsi="Tahoma" w:cs="Tahoma"/>
          <w:lang w:eastAsia="it-IT"/>
        </w:rPr>
        <w:t>Comitato C.R.I.</w:t>
      </w:r>
      <w:r w:rsidRPr="0097531D">
        <w:rPr>
          <w:rFonts w:ascii="Tahoma" w:hAnsi="Tahoma" w:cs="Tahoma"/>
          <w:lang w:eastAsia="it-IT"/>
        </w:rPr>
        <w:t xml:space="preserve"> ha </w:t>
      </w:r>
      <w:r w:rsidRPr="0043636B">
        <w:rPr>
          <w:rFonts w:ascii="Tahoma" w:hAnsi="Tahoma" w:cs="Tahoma"/>
          <w:lang w:eastAsia="it-IT"/>
        </w:rPr>
        <w:t xml:space="preserve">già partecipato ad altri </w:t>
      </w:r>
      <w:r w:rsidR="00827760">
        <w:rPr>
          <w:rFonts w:ascii="Tahoma" w:hAnsi="Tahoma" w:cs="Tahoma"/>
          <w:lang w:eastAsia="it-IT"/>
        </w:rPr>
        <w:t>b</w:t>
      </w:r>
      <w:r w:rsidRPr="0043636B">
        <w:rPr>
          <w:rFonts w:ascii="Tahoma" w:hAnsi="Tahoma" w:cs="Tahoma"/>
          <w:lang w:eastAsia="it-IT"/>
        </w:rPr>
        <w:t>andi o programmi statali:</w:t>
      </w:r>
    </w:p>
    <w:p w:rsidR="0097531D" w:rsidRPr="0043636B" w:rsidRDefault="0000445D" w:rsidP="00D16977">
      <w:pPr>
        <w:pStyle w:val="Paragrafoelenco1"/>
        <w:spacing w:after="0" w:line="240" w:lineRule="auto"/>
        <w:ind w:left="1985" w:firstLine="698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pict>
          <v:shape id="_x0000_s1100" type="#_x0000_t202" style="position:absolute;left:0;text-align:left;margin-left:121.05pt;margin-top:1.9pt;width:18pt;height:18pt;z-index:251666432">
            <v:textbox style="mso-next-textbox:#_x0000_s1100">
              <w:txbxContent>
                <w:p w:rsidR="0097531D" w:rsidRPr="00AF6077" w:rsidRDefault="00D16977" w:rsidP="0097531D">
                  <w:r>
                    <w:rPr>
                      <w:noProof/>
                    </w:rPr>
                    <w:drawing>
                      <wp:inline distT="0" distB="0" distL="0" distR="0">
                        <wp:extent cx="38100" cy="9525"/>
                        <wp:effectExtent l="19050" t="0" r="0" b="0"/>
                        <wp:docPr id="1508" name="Immagine 15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7531D" w:rsidRPr="0043636B">
        <w:rPr>
          <w:rFonts w:ascii="Tahoma" w:hAnsi="Tahoma" w:cs="Tahoma"/>
          <w:lang w:eastAsia="it-IT"/>
        </w:rPr>
        <w:t xml:space="preserve">  Sì </w:t>
      </w:r>
    </w:p>
    <w:p w:rsidR="0097531D" w:rsidRPr="0043636B" w:rsidRDefault="0097531D" w:rsidP="00D16977">
      <w:pPr>
        <w:pStyle w:val="Paragrafoelenco1"/>
        <w:spacing w:after="0" w:line="240" w:lineRule="auto"/>
        <w:ind w:left="1985" w:firstLine="698"/>
        <w:jc w:val="both"/>
        <w:rPr>
          <w:rFonts w:ascii="Tahoma" w:hAnsi="Tahoma" w:cs="Tahoma"/>
          <w:lang w:eastAsia="it-IT"/>
        </w:rPr>
      </w:pPr>
    </w:p>
    <w:p w:rsidR="0097531D" w:rsidRPr="0043636B" w:rsidRDefault="0000445D" w:rsidP="00D16977">
      <w:pPr>
        <w:pStyle w:val="Paragrafoelenco1"/>
        <w:spacing w:after="0" w:line="240" w:lineRule="auto"/>
        <w:ind w:left="1985" w:firstLine="698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pict>
          <v:shape id="_x0000_s1101" type="#_x0000_t202" style="position:absolute;left:0;text-align:left;margin-left:121.05pt;margin-top:.45pt;width:18pt;height:18pt;z-index:251667456">
            <v:textbox style="mso-next-textbox:#_x0000_s1101">
              <w:txbxContent>
                <w:p w:rsidR="0097531D" w:rsidRPr="00AF6077" w:rsidRDefault="00D16977" w:rsidP="0097531D">
                  <w:r>
                    <w:rPr>
                      <w:noProof/>
                    </w:rPr>
                    <w:drawing>
                      <wp:inline distT="0" distB="0" distL="0" distR="0">
                        <wp:extent cx="38100" cy="9525"/>
                        <wp:effectExtent l="19050" t="0" r="0" b="0"/>
                        <wp:docPr id="1509" name="Immagine 15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7531D" w:rsidRPr="0043636B">
        <w:rPr>
          <w:rFonts w:ascii="Tahoma" w:hAnsi="Tahoma" w:cs="Tahoma"/>
          <w:lang w:eastAsia="it-IT"/>
        </w:rPr>
        <w:t xml:space="preserve">  No</w:t>
      </w:r>
    </w:p>
    <w:p w:rsidR="0097531D" w:rsidRPr="0043636B" w:rsidRDefault="0097531D" w:rsidP="00D16977">
      <w:pPr>
        <w:pStyle w:val="Paragrafoelenco1"/>
        <w:spacing w:after="0" w:line="240" w:lineRule="auto"/>
        <w:ind w:left="1985" w:firstLine="698"/>
        <w:jc w:val="both"/>
        <w:rPr>
          <w:rFonts w:ascii="Tahoma" w:hAnsi="Tahoma" w:cs="Tahoma"/>
          <w:lang w:eastAsia="it-IT"/>
        </w:rPr>
      </w:pPr>
      <w:r w:rsidRPr="0043636B">
        <w:rPr>
          <w:rFonts w:ascii="Tahoma" w:hAnsi="Tahoma" w:cs="Tahoma"/>
          <w:lang w:eastAsia="it-IT"/>
        </w:rPr>
        <w:t xml:space="preserve"> </w:t>
      </w:r>
      <w:r w:rsidRPr="0043636B">
        <w:rPr>
          <w:rFonts w:ascii="Tahoma" w:hAnsi="Tahoma" w:cs="Tahoma"/>
          <w:lang w:eastAsia="it-IT"/>
        </w:rPr>
        <w:tab/>
      </w:r>
      <w:r w:rsidRPr="0043636B">
        <w:rPr>
          <w:rFonts w:ascii="Tahoma" w:hAnsi="Tahoma" w:cs="Tahoma"/>
          <w:lang w:eastAsia="it-IT"/>
        </w:rPr>
        <w:tab/>
      </w:r>
      <w:r w:rsidRPr="0043636B">
        <w:rPr>
          <w:rFonts w:ascii="Tahoma" w:hAnsi="Tahoma" w:cs="Tahoma"/>
          <w:lang w:eastAsia="it-IT"/>
        </w:rPr>
        <w:tab/>
      </w:r>
    </w:p>
    <w:p w:rsidR="0097531D" w:rsidRPr="0043636B" w:rsidRDefault="00430DB7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  <w:r w:rsidRPr="0043636B">
        <w:rPr>
          <w:rFonts w:ascii="Tahoma" w:hAnsi="Tahoma" w:cs="Tahoma"/>
          <w:sz w:val="22"/>
          <w:szCs w:val="22"/>
        </w:rPr>
        <w:t xml:space="preserve">   </w:t>
      </w:r>
      <w:r w:rsidR="0097531D" w:rsidRPr="0043636B">
        <w:rPr>
          <w:rFonts w:ascii="Tahoma" w:hAnsi="Tahoma" w:cs="Tahoma"/>
          <w:sz w:val="22"/>
          <w:szCs w:val="22"/>
        </w:rPr>
        <w:tab/>
      </w:r>
    </w:p>
    <w:p w:rsidR="0097531D" w:rsidRPr="0043636B" w:rsidRDefault="0097531D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  <w:r w:rsidRPr="0043636B">
        <w:rPr>
          <w:rFonts w:ascii="Tahoma" w:hAnsi="Tahoma" w:cs="Tahoma"/>
          <w:sz w:val="22"/>
          <w:szCs w:val="22"/>
        </w:rPr>
        <w:tab/>
      </w:r>
      <w:r w:rsidR="00430DB7" w:rsidRPr="0043636B">
        <w:rPr>
          <w:rFonts w:ascii="Tahoma" w:hAnsi="Tahoma" w:cs="Tahoma"/>
          <w:sz w:val="22"/>
          <w:szCs w:val="22"/>
        </w:rPr>
        <w:t>Se si, indicare a quali e con quali risultati:</w:t>
      </w:r>
    </w:p>
    <w:p w:rsidR="0097531D" w:rsidRDefault="0000445D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pict>
          <v:shape id="_x0000_s1103" type="#_x0000_t202" style="position:absolute;left:0;text-align:left;margin-left:101.4pt;margin-top:7.65pt;width:383.55pt;height:179.25pt;z-index:251669504">
            <v:textbox style="mso-next-textbox:#_x0000_s1103">
              <w:txbxContent>
                <w:p w:rsidR="0043636B" w:rsidRDefault="0043636B" w:rsidP="0043636B"/>
              </w:txbxContent>
            </v:textbox>
          </v:shape>
        </w:pict>
      </w:r>
    </w:p>
    <w:p w:rsidR="0043636B" w:rsidRDefault="0043636B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</w:p>
    <w:p w:rsidR="0043636B" w:rsidRDefault="0043636B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</w:p>
    <w:p w:rsidR="0043636B" w:rsidRDefault="0043636B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</w:p>
    <w:p w:rsidR="0043636B" w:rsidRDefault="0043636B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</w:p>
    <w:p w:rsidR="0043636B" w:rsidRDefault="0043636B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</w:p>
    <w:p w:rsidR="0043636B" w:rsidRPr="0043636B" w:rsidRDefault="0043636B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</w:p>
    <w:p w:rsidR="0097531D" w:rsidRDefault="0097531D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</w:p>
    <w:p w:rsidR="0043636B" w:rsidRDefault="0097531D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</w:p>
    <w:p w:rsidR="0043636B" w:rsidRDefault="0043636B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</w:p>
    <w:p w:rsidR="0043636B" w:rsidRDefault="0043636B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</w:p>
    <w:p w:rsidR="0043636B" w:rsidRDefault="0043636B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</w:p>
    <w:p w:rsidR="0043636B" w:rsidRDefault="0043636B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</w:p>
    <w:p w:rsidR="0043636B" w:rsidRDefault="0043636B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</w:p>
    <w:p w:rsidR="0043636B" w:rsidRDefault="0043636B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</w:p>
    <w:p w:rsidR="0043636B" w:rsidRDefault="0043636B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</w:p>
    <w:p w:rsidR="0043636B" w:rsidRDefault="0043636B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</w:p>
    <w:p w:rsidR="0043636B" w:rsidRDefault="0043636B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</w:p>
    <w:p w:rsidR="0097531D" w:rsidRDefault="0097531D" w:rsidP="00D16977">
      <w:pPr>
        <w:tabs>
          <w:tab w:val="num" w:pos="1134"/>
        </w:tabs>
        <w:ind w:left="1985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Il Progetto ha dei partner esterni?</w:t>
      </w:r>
    </w:p>
    <w:p w:rsidR="00743A2A" w:rsidRDefault="000E6CC5" w:rsidP="00D16977">
      <w:pPr>
        <w:tabs>
          <w:tab w:val="num" w:pos="1134"/>
        </w:tabs>
        <w:spacing w:before="60"/>
        <w:ind w:left="1985"/>
        <w:jc w:val="both"/>
        <w:rPr>
          <w:rFonts w:ascii="Tahoma" w:hAnsi="Tahoma" w:cs="Tahoma"/>
          <w:i/>
          <w:iCs/>
          <w:sz w:val="22"/>
          <w:szCs w:val="22"/>
        </w:rPr>
      </w:pPr>
      <w:r w:rsidRPr="000E6CC5">
        <w:rPr>
          <w:rFonts w:ascii="Tahoma" w:hAnsi="Tahoma" w:cs="Tahoma"/>
          <w:i/>
          <w:sz w:val="22"/>
          <w:szCs w:val="22"/>
        </w:rPr>
        <w:t>(</w:t>
      </w:r>
      <w:r w:rsidR="004E5CE0" w:rsidRPr="000E6CC5">
        <w:rPr>
          <w:rFonts w:ascii="Tahoma" w:hAnsi="Tahoma" w:cs="Tahoma"/>
          <w:i/>
          <w:sz w:val="22"/>
          <w:szCs w:val="22"/>
        </w:rPr>
        <w:t>È</w:t>
      </w:r>
      <w:r w:rsidRPr="000E6CC5">
        <w:rPr>
          <w:rFonts w:ascii="Tahoma" w:hAnsi="Tahoma" w:cs="Tahoma"/>
          <w:i/>
          <w:sz w:val="22"/>
          <w:szCs w:val="22"/>
        </w:rPr>
        <w:t xml:space="preserve"> obbligatorio allegare la lettera di partenariato. </w:t>
      </w:r>
      <w:r w:rsidR="0055026C" w:rsidRPr="00827760">
        <w:rPr>
          <w:rFonts w:ascii="Tahoma" w:hAnsi="Tahoma" w:cs="Tahoma"/>
          <w:bCs/>
          <w:i/>
          <w:iCs/>
          <w:sz w:val="22"/>
          <w:szCs w:val="22"/>
        </w:rPr>
        <w:t>E</w:t>
      </w:r>
      <w:r w:rsidRPr="00827760">
        <w:rPr>
          <w:rFonts w:ascii="Tahoma" w:hAnsi="Tahoma" w:cs="Tahoma"/>
          <w:bCs/>
          <w:i/>
          <w:iCs/>
          <w:sz w:val="22"/>
          <w:szCs w:val="22"/>
        </w:rPr>
        <w:t>videnziare</w:t>
      </w:r>
      <w:r w:rsidRPr="00827760">
        <w:rPr>
          <w:rFonts w:ascii="Tahoma" w:hAnsi="Tahoma" w:cs="Tahoma"/>
          <w:i/>
          <w:iCs/>
          <w:sz w:val="22"/>
          <w:szCs w:val="22"/>
        </w:rPr>
        <w:t xml:space="preserve"> </w:t>
      </w:r>
      <w:r w:rsidR="0055026C" w:rsidRPr="00827760">
        <w:rPr>
          <w:rFonts w:ascii="Tahoma" w:hAnsi="Tahoma" w:cs="Tahoma"/>
          <w:i/>
          <w:iCs/>
          <w:sz w:val="22"/>
          <w:szCs w:val="22"/>
        </w:rPr>
        <w:t>s</w:t>
      </w:r>
      <w:r w:rsidR="00827760" w:rsidRPr="00827760">
        <w:rPr>
          <w:rFonts w:ascii="Tahoma" w:hAnsi="Tahoma" w:cs="Tahoma"/>
          <w:i/>
          <w:iCs/>
          <w:sz w:val="22"/>
          <w:szCs w:val="22"/>
        </w:rPr>
        <w:t>e</w:t>
      </w:r>
      <w:r w:rsidR="0055026C" w:rsidRPr="00827760">
        <w:rPr>
          <w:rFonts w:ascii="Tahoma" w:hAnsi="Tahoma" w:cs="Tahoma"/>
          <w:i/>
          <w:iCs/>
          <w:sz w:val="22"/>
          <w:szCs w:val="22"/>
        </w:rPr>
        <w:t xml:space="preserve"> il partner garantisce </w:t>
      </w:r>
      <w:r w:rsidRPr="00827760">
        <w:rPr>
          <w:rFonts w:ascii="Tahoma" w:hAnsi="Tahoma" w:cs="Tahoma"/>
          <w:i/>
          <w:iCs/>
          <w:sz w:val="22"/>
          <w:szCs w:val="22"/>
        </w:rPr>
        <w:t>risorse finanziarie</w:t>
      </w:r>
      <w:r w:rsidRPr="000E6CC5">
        <w:rPr>
          <w:rFonts w:ascii="Tahoma" w:hAnsi="Tahoma" w:cs="Tahoma"/>
          <w:i/>
          <w:iCs/>
          <w:sz w:val="22"/>
          <w:szCs w:val="22"/>
        </w:rPr>
        <w:t>)</w:t>
      </w:r>
    </w:p>
    <w:p w:rsidR="00D16977" w:rsidRDefault="00D16977" w:rsidP="00D16977">
      <w:pPr>
        <w:tabs>
          <w:tab w:val="num" w:pos="1134"/>
        </w:tabs>
        <w:spacing w:before="60"/>
        <w:ind w:left="1985"/>
        <w:jc w:val="both"/>
        <w:rPr>
          <w:rFonts w:ascii="Tahoma" w:hAnsi="Tahoma" w:cs="Tahoma"/>
          <w:i/>
          <w:iCs/>
          <w:sz w:val="22"/>
          <w:szCs w:val="22"/>
        </w:rPr>
      </w:pPr>
    </w:p>
    <w:tbl>
      <w:tblPr>
        <w:tblW w:w="7796" w:type="dxa"/>
        <w:tblInd w:w="2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17"/>
        <w:gridCol w:w="993"/>
        <w:gridCol w:w="2025"/>
        <w:gridCol w:w="1701"/>
        <w:gridCol w:w="1660"/>
      </w:tblGrid>
      <w:tr w:rsidR="00260AF9" w:rsidTr="00260AF9">
        <w:trPr>
          <w:cantSplit/>
          <w:trHeight w:val="1069"/>
        </w:trPr>
        <w:tc>
          <w:tcPr>
            <w:tcW w:w="1417" w:type="dxa"/>
          </w:tcPr>
          <w:p w:rsidR="00260AF9" w:rsidRPr="00260AF9" w:rsidRDefault="00260AF9" w:rsidP="00CB19F3">
            <w:pPr>
              <w:spacing w:before="60"/>
              <w:jc w:val="center"/>
              <w:rPr>
                <w:rFonts w:ascii="Tahoma" w:hAnsi="Tahoma" w:cs="Tahoma"/>
                <w:i/>
                <w:sz w:val="16"/>
                <w:szCs w:val="16"/>
              </w:rPr>
            </w:pPr>
            <w:r w:rsidRPr="00260AF9">
              <w:rPr>
                <w:rFonts w:ascii="Tahoma" w:hAnsi="Tahoma" w:cs="Tahoma"/>
                <w:i/>
                <w:sz w:val="16"/>
                <w:szCs w:val="16"/>
              </w:rPr>
              <w:t>Nome partner</w:t>
            </w:r>
          </w:p>
          <w:p w:rsidR="00260AF9" w:rsidRPr="00260AF9" w:rsidRDefault="00260AF9" w:rsidP="00CB19F3">
            <w:pPr>
              <w:spacing w:before="60"/>
              <w:jc w:val="center"/>
              <w:rPr>
                <w:rFonts w:ascii="Tahoma" w:hAnsi="Tahoma" w:cs="Tahoma"/>
                <w:i/>
                <w:iCs/>
                <w:sz w:val="18"/>
              </w:rPr>
            </w:pPr>
            <w:r w:rsidRPr="00260AF9">
              <w:rPr>
                <w:rFonts w:ascii="Tahoma" w:hAnsi="Tahoma" w:cs="Tahoma"/>
                <w:i/>
                <w:sz w:val="16"/>
                <w:szCs w:val="16"/>
              </w:rPr>
              <w:t>(escluso capofila)</w:t>
            </w:r>
          </w:p>
        </w:tc>
        <w:tc>
          <w:tcPr>
            <w:tcW w:w="993" w:type="dxa"/>
          </w:tcPr>
          <w:p w:rsidR="00260AF9" w:rsidRPr="00260AF9" w:rsidRDefault="00260AF9" w:rsidP="00CB19F3">
            <w:pPr>
              <w:spacing w:before="60"/>
              <w:jc w:val="center"/>
              <w:rPr>
                <w:rFonts w:ascii="Tahoma" w:hAnsi="Tahoma" w:cs="Tahoma"/>
                <w:i/>
                <w:iCs/>
                <w:sz w:val="14"/>
              </w:rPr>
            </w:pPr>
            <w:r w:rsidRPr="00260AF9">
              <w:rPr>
                <w:rFonts w:ascii="Tahoma" w:hAnsi="Tahoma" w:cs="Tahoma"/>
                <w:i/>
                <w:iCs/>
                <w:sz w:val="14"/>
              </w:rPr>
              <w:t>Sede</w:t>
            </w:r>
          </w:p>
        </w:tc>
        <w:tc>
          <w:tcPr>
            <w:tcW w:w="2025" w:type="dxa"/>
          </w:tcPr>
          <w:p w:rsidR="00260AF9" w:rsidRPr="00260AF9" w:rsidRDefault="00260AF9" w:rsidP="00CB19F3">
            <w:pPr>
              <w:spacing w:before="60"/>
              <w:jc w:val="center"/>
              <w:rPr>
                <w:rFonts w:ascii="Tahoma" w:hAnsi="Tahoma" w:cs="Tahoma"/>
                <w:i/>
                <w:iCs/>
                <w:sz w:val="14"/>
                <w:szCs w:val="14"/>
              </w:rPr>
            </w:pPr>
            <w:r w:rsidRPr="00260AF9">
              <w:rPr>
                <w:rFonts w:ascii="Tahoma" w:hAnsi="Tahoma" w:cs="Tahoma"/>
                <w:i/>
                <w:iCs/>
                <w:sz w:val="14"/>
                <w:szCs w:val="14"/>
              </w:rPr>
              <w:t>Livello di coinvolgimento</w:t>
            </w:r>
          </w:p>
          <w:p w:rsidR="00260AF9" w:rsidRPr="00260AF9" w:rsidRDefault="00260AF9" w:rsidP="00260AF9">
            <w:pPr>
              <w:numPr>
                <w:ilvl w:val="0"/>
                <w:numId w:val="26"/>
              </w:numPr>
              <w:tabs>
                <w:tab w:val="clear" w:pos="360"/>
                <w:tab w:val="num" w:pos="213"/>
              </w:tabs>
              <w:ind w:left="213" w:hanging="213"/>
              <w:rPr>
                <w:rFonts w:ascii="Tahoma" w:hAnsi="Tahoma" w:cs="Tahoma"/>
                <w:i/>
                <w:iCs/>
                <w:sz w:val="14"/>
                <w:szCs w:val="14"/>
              </w:rPr>
            </w:pPr>
            <w:r w:rsidRPr="00260AF9">
              <w:rPr>
                <w:rFonts w:ascii="Tahoma" w:hAnsi="Tahoma" w:cs="Tahoma"/>
                <w:i/>
                <w:iCs/>
                <w:sz w:val="14"/>
                <w:szCs w:val="14"/>
              </w:rPr>
              <w:t>Programmazione</w:t>
            </w:r>
          </w:p>
          <w:p w:rsidR="00260AF9" w:rsidRPr="00260AF9" w:rsidRDefault="00260AF9" w:rsidP="00260AF9">
            <w:pPr>
              <w:numPr>
                <w:ilvl w:val="0"/>
                <w:numId w:val="26"/>
              </w:numPr>
              <w:tabs>
                <w:tab w:val="clear" w:pos="360"/>
                <w:tab w:val="num" w:pos="213"/>
              </w:tabs>
              <w:ind w:left="213" w:hanging="213"/>
              <w:rPr>
                <w:rFonts w:ascii="Tahoma" w:hAnsi="Tahoma" w:cs="Tahoma"/>
                <w:i/>
                <w:iCs/>
                <w:sz w:val="14"/>
                <w:szCs w:val="14"/>
              </w:rPr>
            </w:pPr>
            <w:r w:rsidRPr="00260AF9">
              <w:rPr>
                <w:rFonts w:ascii="Tahoma" w:hAnsi="Tahoma" w:cs="Tahoma"/>
                <w:i/>
                <w:iCs/>
                <w:sz w:val="14"/>
                <w:szCs w:val="14"/>
              </w:rPr>
              <w:t>Gestione operativa</w:t>
            </w:r>
          </w:p>
          <w:p w:rsidR="00260AF9" w:rsidRPr="00260AF9" w:rsidRDefault="00260AF9" w:rsidP="00260AF9">
            <w:pPr>
              <w:numPr>
                <w:ilvl w:val="0"/>
                <w:numId w:val="26"/>
              </w:numPr>
              <w:tabs>
                <w:tab w:val="clear" w:pos="360"/>
                <w:tab w:val="num" w:pos="213"/>
              </w:tabs>
              <w:ind w:left="213" w:hanging="213"/>
              <w:rPr>
                <w:rFonts w:ascii="Tahoma" w:hAnsi="Tahoma" w:cs="Tahoma"/>
                <w:i/>
                <w:iCs/>
                <w:sz w:val="14"/>
                <w:szCs w:val="14"/>
              </w:rPr>
            </w:pPr>
            <w:r w:rsidRPr="00260AF9">
              <w:rPr>
                <w:rFonts w:ascii="Tahoma" w:hAnsi="Tahoma" w:cs="Tahoma"/>
                <w:i/>
                <w:iCs/>
                <w:sz w:val="14"/>
                <w:szCs w:val="14"/>
              </w:rPr>
              <w:t>Diffusione</w:t>
            </w:r>
          </w:p>
          <w:p w:rsidR="00260AF9" w:rsidRPr="00260AF9" w:rsidRDefault="00260AF9" w:rsidP="00260AF9">
            <w:pPr>
              <w:numPr>
                <w:ilvl w:val="0"/>
                <w:numId w:val="26"/>
              </w:numPr>
              <w:tabs>
                <w:tab w:val="clear" w:pos="360"/>
                <w:tab w:val="num" w:pos="213"/>
              </w:tabs>
              <w:ind w:left="213" w:hanging="213"/>
              <w:rPr>
                <w:rFonts w:ascii="Tahoma" w:hAnsi="Tahoma" w:cs="Tahoma"/>
                <w:i/>
                <w:iCs/>
                <w:sz w:val="14"/>
                <w:szCs w:val="14"/>
              </w:rPr>
            </w:pPr>
            <w:r w:rsidRPr="00260AF9">
              <w:rPr>
                <w:rFonts w:ascii="Tahoma" w:hAnsi="Tahoma" w:cs="Tahoma"/>
                <w:i/>
                <w:iCs/>
                <w:sz w:val="14"/>
                <w:szCs w:val="14"/>
              </w:rPr>
              <w:t>Fruizione dell’intervento</w:t>
            </w:r>
          </w:p>
        </w:tc>
        <w:tc>
          <w:tcPr>
            <w:tcW w:w="1701" w:type="dxa"/>
          </w:tcPr>
          <w:p w:rsidR="00260AF9" w:rsidRPr="00260AF9" w:rsidRDefault="00260AF9" w:rsidP="00CB19F3">
            <w:pPr>
              <w:spacing w:before="60"/>
              <w:jc w:val="center"/>
              <w:rPr>
                <w:rFonts w:ascii="Tahoma" w:hAnsi="Tahoma" w:cs="Tahoma"/>
                <w:i/>
                <w:iCs/>
                <w:sz w:val="18"/>
              </w:rPr>
            </w:pPr>
            <w:r w:rsidRPr="00260AF9">
              <w:rPr>
                <w:rFonts w:ascii="Tahoma" w:hAnsi="Tahoma" w:cs="Tahoma"/>
                <w:i/>
                <w:iCs/>
                <w:sz w:val="14"/>
              </w:rPr>
              <w:t>Risorse impiegate (umane, organizzative ecc.)</w:t>
            </w:r>
          </w:p>
        </w:tc>
        <w:tc>
          <w:tcPr>
            <w:tcW w:w="1660" w:type="dxa"/>
          </w:tcPr>
          <w:p w:rsidR="00260AF9" w:rsidRPr="00260AF9" w:rsidRDefault="00260AF9" w:rsidP="00CB19F3">
            <w:pPr>
              <w:spacing w:before="60"/>
              <w:jc w:val="center"/>
              <w:rPr>
                <w:rFonts w:ascii="Tahoma" w:hAnsi="Tahoma" w:cs="Tahoma"/>
                <w:bCs/>
                <w:i/>
                <w:iCs/>
                <w:sz w:val="14"/>
              </w:rPr>
            </w:pPr>
            <w:r w:rsidRPr="00260AF9">
              <w:rPr>
                <w:rFonts w:ascii="Tahoma" w:hAnsi="Tahoma" w:cs="Tahoma"/>
                <w:bCs/>
                <w:i/>
                <w:iCs/>
                <w:sz w:val="14"/>
              </w:rPr>
              <w:t>Risorse finanziarie</w:t>
            </w:r>
          </w:p>
          <w:p w:rsidR="00260AF9" w:rsidRPr="00260AF9" w:rsidRDefault="00260AF9" w:rsidP="00CB19F3">
            <w:pPr>
              <w:spacing w:before="60"/>
              <w:jc w:val="center"/>
              <w:rPr>
                <w:rFonts w:ascii="Tahoma" w:hAnsi="Tahoma" w:cs="Tahoma"/>
                <w:i/>
                <w:iCs/>
                <w:sz w:val="14"/>
              </w:rPr>
            </w:pPr>
            <w:r w:rsidRPr="00260AF9">
              <w:rPr>
                <w:rFonts w:ascii="Tahoma" w:hAnsi="Tahoma" w:cs="Tahoma"/>
                <w:i/>
                <w:iCs/>
                <w:sz w:val="14"/>
              </w:rPr>
              <w:t>(Indicare importo in €)</w:t>
            </w:r>
          </w:p>
        </w:tc>
      </w:tr>
      <w:tr w:rsidR="00260AF9" w:rsidTr="00260AF9">
        <w:trPr>
          <w:trHeight w:val="1107"/>
        </w:trPr>
        <w:tc>
          <w:tcPr>
            <w:tcW w:w="1417" w:type="dxa"/>
          </w:tcPr>
          <w:p w:rsidR="00260AF9" w:rsidRDefault="00260AF9" w:rsidP="00CB19F3">
            <w:pPr>
              <w:spacing w:before="60"/>
              <w:jc w:val="center"/>
              <w:rPr>
                <w:rFonts w:ascii="Tahoma" w:hAnsi="Tahoma" w:cs="Tahoma"/>
                <w:i/>
                <w:iCs/>
                <w:sz w:val="14"/>
              </w:rPr>
            </w:pPr>
          </w:p>
          <w:p w:rsidR="00260AF9" w:rsidRDefault="00260AF9" w:rsidP="00CB19F3">
            <w:pPr>
              <w:spacing w:before="60"/>
              <w:jc w:val="center"/>
              <w:rPr>
                <w:rFonts w:ascii="Tahoma" w:hAnsi="Tahoma" w:cs="Tahoma"/>
                <w:i/>
                <w:iCs/>
                <w:sz w:val="14"/>
              </w:rPr>
            </w:pPr>
          </w:p>
        </w:tc>
        <w:tc>
          <w:tcPr>
            <w:tcW w:w="993" w:type="dxa"/>
          </w:tcPr>
          <w:p w:rsidR="00260AF9" w:rsidRDefault="00260AF9" w:rsidP="00CB19F3">
            <w:pPr>
              <w:ind w:left="164"/>
              <w:jc w:val="center"/>
              <w:rPr>
                <w:rFonts w:ascii="Tahoma" w:hAnsi="Tahoma" w:cs="Tahoma"/>
                <w:i/>
                <w:iCs/>
                <w:sz w:val="14"/>
              </w:rPr>
            </w:pPr>
          </w:p>
        </w:tc>
        <w:tc>
          <w:tcPr>
            <w:tcW w:w="2025" w:type="dxa"/>
          </w:tcPr>
          <w:p w:rsidR="00260AF9" w:rsidRDefault="00260AF9" w:rsidP="00CB19F3">
            <w:pPr>
              <w:tabs>
                <w:tab w:val="num" w:pos="447"/>
              </w:tabs>
              <w:ind w:left="164"/>
              <w:rPr>
                <w:rFonts w:ascii="Tahoma" w:hAnsi="Tahoma" w:cs="Tahoma"/>
                <w:i/>
                <w:iCs/>
                <w:sz w:val="14"/>
              </w:rPr>
            </w:pPr>
          </w:p>
        </w:tc>
        <w:tc>
          <w:tcPr>
            <w:tcW w:w="1701" w:type="dxa"/>
          </w:tcPr>
          <w:p w:rsidR="00260AF9" w:rsidRDefault="00260AF9" w:rsidP="00CB19F3">
            <w:pPr>
              <w:spacing w:before="60"/>
              <w:jc w:val="center"/>
              <w:rPr>
                <w:rFonts w:ascii="Tahoma" w:hAnsi="Tahoma" w:cs="Tahoma"/>
                <w:i/>
                <w:iCs/>
                <w:sz w:val="14"/>
              </w:rPr>
            </w:pPr>
          </w:p>
        </w:tc>
        <w:tc>
          <w:tcPr>
            <w:tcW w:w="1660" w:type="dxa"/>
          </w:tcPr>
          <w:p w:rsidR="00260AF9" w:rsidRDefault="00260AF9" w:rsidP="00CB19F3">
            <w:pPr>
              <w:spacing w:before="60"/>
              <w:jc w:val="center"/>
              <w:rPr>
                <w:rFonts w:ascii="Tahoma" w:hAnsi="Tahoma" w:cs="Tahoma"/>
                <w:i/>
                <w:iCs/>
                <w:sz w:val="14"/>
              </w:rPr>
            </w:pPr>
          </w:p>
        </w:tc>
      </w:tr>
      <w:tr w:rsidR="00260AF9" w:rsidTr="00260AF9">
        <w:trPr>
          <w:trHeight w:val="1109"/>
        </w:trPr>
        <w:tc>
          <w:tcPr>
            <w:tcW w:w="1417" w:type="dxa"/>
          </w:tcPr>
          <w:p w:rsidR="00260AF9" w:rsidRDefault="00260AF9" w:rsidP="00CB19F3">
            <w:pPr>
              <w:spacing w:before="60"/>
              <w:rPr>
                <w:rFonts w:ascii="Tahoma" w:hAnsi="Tahoma" w:cs="Tahoma"/>
                <w:sz w:val="18"/>
              </w:rPr>
            </w:pPr>
          </w:p>
          <w:p w:rsidR="00260AF9" w:rsidRDefault="00260AF9" w:rsidP="00CB19F3">
            <w:pPr>
              <w:spacing w:before="60"/>
              <w:rPr>
                <w:rFonts w:ascii="Tahoma" w:hAnsi="Tahoma" w:cs="Tahoma"/>
                <w:sz w:val="18"/>
              </w:rPr>
            </w:pPr>
          </w:p>
        </w:tc>
        <w:tc>
          <w:tcPr>
            <w:tcW w:w="993" w:type="dxa"/>
          </w:tcPr>
          <w:p w:rsidR="00260AF9" w:rsidRDefault="00260AF9" w:rsidP="00CB19F3">
            <w:pPr>
              <w:spacing w:before="60"/>
              <w:rPr>
                <w:rFonts w:ascii="Tahoma" w:hAnsi="Tahoma" w:cs="Tahoma"/>
                <w:sz w:val="18"/>
              </w:rPr>
            </w:pPr>
          </w:p>
        </w:tc>
        <w:tc>
          <w:tcPr>
            <w:tcW w:w="2025" w:type="dxa"/>
          </w:tcPr>
          <w:p w:rsidR="00260AF9" w:rsidRDefault="00260AF9" w:rsidP="00CB19F3">
            <w:pPr>
              <w:spacing w:before="60"/>
              <w:rPr>
                <w:rFonts w:ascii="Tahoma" w:hAnsi="Tahoma" w:cs="Tahoma"/>
                <w:sz w:val="18"/>
              </w:rPr>
            </w:pPr>
          </w:p>
        </w:tc>
        <w:tc>
          <w:tcPr>
            <w:tcW w:w="1701" w:type="dxa"/>
          </w:tcPr>
          <w:p w:rsidR="00260AF9" w:rsidRDefault="00260AF9" w:rsidP="00CB19F3">
            <w:pPr>
              <w:spacing w:before="60"/>
              <w:rPr>
                <w:rFonts w:ascii="Tahoma" w:hAnsi="Tahoma" w:cs="Tahoma"/>
                <w:sz w:val="18"/>
              </w:rPr>
            </w:pPr>
          </w:p>
        </w:tc>
        <w:tc>
          <w:tcPr>
            <w:tcW w:w="1660" w:type="dxa"/>
          </w:tcPr>
          <w:p w:rsidR="00260AF9" w:rsidRDefault="00260AF9" w:rsidP="00CB19F3">
            <w:pPr>
              <w:spacing w:before="60"/>
              <w:rPr>
                <w:rFonts w:ascii="Tahoma" w:hAnsi="Tahoma" w:cs="Tahoma"/>
                <w:sz w:val="18"/>
              </w:rPr>
            </w:pPr>
          </w:p>
        </w:tc>
      </w:tr>
      <w:tr w:rsidR="00260AF9" w:rsidTr="00260AF9">
        <w:trPr>
          <w:trHeight w:val="1139"/>
        </w:trPr>
        <w:tc>
          <w:tcPr>
            <w:tcW w:w="1417" w:type="dxa"/>
          </w:tcPr>
          <w:p w:rsidR="00260AF9" w:rsidRDefault="00260AF9" w:rsidP="00CB19F3">
            <w:pPr>
              <w:spacing w:before="60"/>
              <w:rPr>
                <w:rFonts w:ascii="Tahoma" w:hAnsi="Tahoma" w:cs="Tahoma"/>
                <w:sz w:val="18"/>
              </w:rPr>
            </w:pPr>
          </w:p>
          <w:p w:rsidR="00260AF9" w:rsidRDefault="00260AF9" w:rsidP="00CB19F3">
            <w:pPr>
              <w:spacing w:before="60"/>
              <w:rPr>
                <w:rFonts w:ascii="Tahoma" w:hAnsi="Tahoma" w:cs="Tahoma"/>
                <w:sz w:val="18"/>
              </w:rPr>
            </w:pPr>
          </w:p>
        </w:tc>
        <w:tc>
          <w:tcPr>
            <w:tcW w:w="993" w:type="dxa"/>
          </w:tcPr>
          <w:p w:rsidR="00260AF9" w:rsidRDefault="00260AF9" w:rsidP="00CB19F3">
            <w:pPr>
              <w:spacing w:before="60"/>
              <w:rPr>
                <w:rFonts w:ascii="Tahoma" w:hAnsi="Tahoma" w:cs="Tahoma"/>
                <w:sz w:val="18"/>
              </w:rPr>
            </w:pPr>
          </w:p>
        </w:tc>
        <w:tc>
          <w:tcPr>
            <w:tcW w:w="2025" w:type="dxa"/>
          </w:tcPr>
          <w:p w:rsidR="00260AF9" w:rsidRDefault="00260AF9" w:rsidP="00CB19F3">
            <w:pPr>
              <w:spacing w:before="60"/>
              <w:rPr>
                <w:rFonts w:ascii="Tahoma" w:hAnsi="Tahoma" w:cs="Tahoma"/>
                <w:sz w:val="18"/>
              </w:rPr>
            </w:pPr>
          </w:p>
        </w:tc>
        <w:tc>
          <w:tcPr>
            <w:tcW w:w="1701" w:type="dxa"/>
          </w:tcPr>
          <w:p w:rsidR="00260AF9" w:rsidRDefault="00260AF9" w:rsidP="00CB19F3">
            <w:pPr>
              <w:spacing w:before="60"/>
              <w:rPr>
                <w:rFonts w:ascii="Tahoma" w:hAnsi="Tahoma" w:cs="Tahoma"/>
                <w:sz w:val="18"/>
              </w:rPr>
            </w:pPr>
          </w:p>
        </w:tc>
        <w:tc>
          <w:tcPr>
            <w:tcW w:w="1660" w:type="dxa"/>
          </w:tcPr>
          <w:p w:rsidR="00260AF9" w:rsidRDefault="00260AF9" w:rsidP="00CB19F3">
            <w:pPr>
              <w:spacing w:before="60"/>
              <w:rPr>
                <w:rFonts w:ascii="Tahoma" w:hAnsi="Tahoma" w:cs="Tahoma"/>
                <w:sz w:val="18"/>
              </w:rPr>
            </w:pPr>
          </w:p>
        </w:tc>
      </w:tr>
    </w:tbl>
    <w:p w:rsidR="00D16977" w:rsidRDefault="00D16977" w:rsidP="00D16977">
      <w:pPr>
        <w:tabs>
          <w:tab w:val="num" w:pos="1134"/>
        </w:tabs>
        <w:spacing w:before="60"/>
        <w:ind w:left="1985"/>
        <w:jc w:val="both"/>
        <w:rPr>
          <w:rFonts w:ascii="Tahoma" w:hAnsi="Tahoma" w:cs="Tahoma"/>
          <w:i/>
          <w:iCs/>
          <w:sz w:val="22"/>
          <w:szCs w:val="22"/>
        </w:rPr>
      </w:pPr>
    </w:p>
    <w:p w:rsidR="00D16977" w:rsidRDefault="00D16977" w:rsidP="00D16977">
      <w:pPr>
        <w:tabs>
          <w:tab w:val="num" w:pos="1134"/>
        </w:tabs>
        <w:spacing w:before="60"/>
        <w:ind w:left="1985"/>
        <w:jc w:val="both"/>
        <w:rPr>
          <w:rFonts w:ascii="Tahoma" w:hAnsi="Tahoma" w:cs="Tahoma"/>
          <w:i/>
          <w:iCs/>
          <w:sz w:val="22"/>
          <w:szCs w:val="22"/>
        </w:rPr>
      </w:pPr>
    </w:p>
    <w:p w:rsidR="00D16977" w:rsidRDefault="00D16977" w:rsidP="00D16977">
      <w:pPr>
        <w:tabs>
          <w:tab w:val="num" w:pos="1134"/>
        </w:tabs>
        <w:spacing w:before="60"/>
        <w:ind w:left="1985"/>
        <w:jc w:val="both"/>
        <w:rPr>
          <w:rFonts w:ascii="Tahoma" w:hAnsi="Tahoma" w:cs="Tahoma"/>
          <w:i/>
          <w:iCs/>
          <w:sz w:val="22"/>
          <w:szCs w:val="22"/>
        </w:rPr>
      </w:pPr>
    </w:p>
    <w:p w:rsidR="00D16977" w:rsidRDefault="00D16977" w:rsidP="00D16977">
      <w:pPr>
        <w:tabs>
          <w:tab w:val="num" w:pos="1134"/>
        </w:tabs>
        <w:spacing w:before="60"/>
        <w:ind w:left="1985"/>
        <w:jc w:val="both"/>
        <w:rPr>
          <w:rFonts w:ascii="Tahoma" w:hAnsi="Tahoma" w:cs="Tahoma"/>
          <w:i/>
          <w:iCs/>
          <w:sz w:val="22"/>
          <w:szCs w:val="22"/>
        </w:rPr>
      </w:pPr>
    </w:p>
    <w:p w:rsidR="00D16977" w:rsidRDefault="00D16977" w:rsidP="00D16977">
      <w:pPr>
        <w:tabs>
          <w:tab w:val="num" w:pos="1134"/>
        </w:tabs>
        <w:spacing w:before="60"/>
        <w:ind w:left="1985"/>
        <w:jc w:val="both"/>
        <w:rPr>
          <w:rFonts w:ascii="Tahoma" w:hAnsi="Tahoma" w:cs="Tahoma"/>
          <w:i/>
          <w:iCs/>
          <w:sz w:val="22"/>
          <w:szCs w:val="22"/>
        </w:rPr>
      </w:pPr>
    </w:p>
    <w:p w:rsidR="00D16977" w:rsidRDefault="00D16977" w:rsidP="00D16977">
      <w:pPr>
        <w:tabs>
          <w:tab w:val="num" w:pos="1134"/>
        </w:tabs>
        <w:spacing w:before="60"/>
        <w:ind w:left="1985"/>
        <w:jc w:val="both"/>
        <w:rPr>
          <w:rFonts w:ascii="Tahoma" w:hAnsi="Tahoma" w:cs="Tahoma"/>
          <w:i/>
          <w:iCs/>
          <w:sz w:val="22"/>
          <w:szCs w:val="22"/>
        </w:rPr>
      </w:pPr>
    </w:p>
    <w:p w:rsidR="00A0750C" w:rsidRDefault="00A0750C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t>Come si intende documentare il progetto e/o le singole attività svolte?</w:t>
      </w:r>
    </w:p>
    <w:p w:rsidR="00A0750C" w:rsidRPr="007E754F" w:rsidRDefault="00A0750C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i/>
          <w:lang w:eastAsia="it-IT"/>
        </w:rPr>
      </w:pPr>
      <w:r w:rsidRPr="007E754F">
        <w:rPr>
          <w:rFonts w:ascii="Tahoma" w:hAnsi="Tahoma" w:cs="Tahoma"/>
          <w:i/>
          <w:lang w:eastAsia="it-IT"/>
        </w:rPr>
        <w:t>(</w:t>
      </w:r>
      <w:proofErr w:type="spellStart"/>
      <w:r w:rsidRPr="007E754F">
        <w:rPr>
          <w:rFonts w:ascii="Tahoma" w:hAnsi="Tahoma" w:cs="Tahoma"/>
          <w:i/>
          <w:lang w:eastAsia="it-IT"/>
        </w:rPr>
        <w:t>max</w:t>
      </w:r>
      <w:proofErr w:type="spellEnd"/>
      <w:r w:rsidRPr="007E754F">
        <w:rPr>
          <w:rFonts w:ascii="Tahoma" w:hAnsi="Tahoma" w:cs="Tahoma"/>
          <w:i/>
          <w:lang w:eastAsia="it-IT"/>
        </w:rPr>
        <w:t xml:space="preserve"> 15 righe</w:t>
      </w:r>
      <w:r>
        <w:rPr>
          <w:rFonts w:ascii="Tahoma" w:hAnsi="Tahoma" w:cs="Tahoma"/>
          <w:i/>
          <w:lang w:eastAsia="it-IT"/>
        </w:rPr>
        <w:t>)</w:t>
      </w:r>
    </w:p>
    <w:p w:rsidR="00A0750C" w:rsidRPr="00C539EB" w:rsidRDefault="0000445D" w:rsidP="00D16977">
      <w:pPr>
        <w:ind w:left="1985"/>
        <w:rPr>
          <w:i/>
          <w:iCs/>
        </w:rPr>
      </w:pPr>
      <w:r w:rsidRPr="0000445D">
        <w:rPr>
          <w:noProof/>
          <w:sz w:val="18"/>
          <w:szCs w:val="18"/>
        </w:rPr>
        <w:pict>
          <v:shape id="_x0000_s1106" type="#_x0000_t202" style="position:absolute;left:0;text-align:left;margin-left:120.9pt;margin-top:11.2pt;width:390pt;height:178.25pt;z-index:251672576">
            <v:textbox style="mso-next-textbox:#_x0000_s1106">
              <w:txbxContent>
                <w:p w:rsidR="00A0750C" w:rsidRDefault="00A0750C" w:rsidP="00A0750C"/>
              </w:txbxContent>
            </v:textbox>
          </v:shape>
        </w:pict>
      </w:r>
    </w:p>
    <w:p w:rsidR="00A0750C" w:rsidRPr="00C539EB" w:rsidRDefault="00A0750C" w:rsidP="00D16977">
      <w:pPr>
        <w:ind w:left="1985"/>
        <w:rPr>
          <w:sz w:val="8"/>
        </w:rPr>
      </w:pPr>
    </w:p>
    <w:p w:rsidR="00A0750C" w:rsidRDefault="00A0750C" w:rsidP="00D16977">
      <w:pPr>
        <w:tabs>
          <w:tab w:val="num" w:pos="840"/>
        </w:tabs>
        <w:ind w:left="1985"/>
        <w:rPr>
          <w:sz w:val="18"/>
          <w:szCs w:val="18"/>
        </w:rPr>
      </w:pPr>
    </w:p>
    <w:p w:rsidR="00A0750C" w:rsidRDefault="00A0750C" w:rsidP="00D16977">
      <w:pPr>
        <w:tabs>
          <w:tab w:val="num" w:pos="840"/>
        </w:tabs>
        <w:ind w:left="1985"/>
        <w:rPr>
          <w:sz w:val="18"/>
          <w:szCs w:val="18"/>
        </w:rPr>
      </w:pPr>
    </w:p>
    <w:p w:rsidR="00A0750C" w:rsidRDefault="00A0750C" w:rsidP="00D16977">
      <w:pPr>
        <w:tabs>
          <w:tab w:val="num" w:pos="840"/>
        </w:tabs>
        <w:ind w:left="1985"/>
        <w:rPr>
          <w:sz w:val="18"/>
          <w:szCs w:val="18"/>
        </w:rPr>
      </w:pPr>
    </w:p>
    <w:p w:rsidR="0033707C" w:rsidRDefault="0033707C" w:rsidP="00D16977">
      <w:pPr>
        <w:tabs>
          <w:tab w:val="num" w:pos="840"/>
        </w:tabs>
        <w:ind w:left="1985"/>
        <w:rPr>
          <w:sz w:val="18"/>
          <w:szCs w:val="18"/>
        </w:rPr>
      </w:pPr>
    </w:p>
    <w:p w:rsidR="0033707C" w:rsidRDefault="0033707C" w:rsidP="00D16977">
      <w:pPr>
        <w:tabs>
          <w:tab w:val="num" w:pos="840"/>
        </w:tabs>
        <w:ind w:left="1985"/>
        <w:rPr>
          <w:sz w:val="18"/>
          <w:szCs w:val="18"/>
        </w:rPr>
      </w:pPr>
    </w:p>
    <w:p w:rsidR="0033707C" w:rsidRDefault="0033707C" w:rsidP="00D16977">
      <w:pPr>
        <w:tabs>
          <w:tab w:val="num" w:pos="840"/>
        </w:tabs>
        <w:ind w:left="1985"/>
        <w:rPr>
          <w:sz w:val="18"/>
          <w:szCs w:val="18"/>
        </w:rPr>
      </w:pPr>
    </w:p>
    <w:p w:rsidR="0033707C" w:rsidRDefault="0033707C" w:rsidP="00D16977">
      <w:pPr>
        <w:tabs>
          <w:tab w:val="num" w:pos="840"/>
        </w:tabs>
        <w:ind w:left="1985"/>
        <w:rPr>
          <w:sz w:val="18"/>
          <w:szCs w:val="18"/>
        </w:rPr>
      </w:pPr>
    </w:p>
    <w:p w:rsidR="0033707C" w:rsidRDefault="0033707C" w:rsidP="00D16977">
      <w:pPr>
        <w:tabs>
          <w:tab w:val="num" w:pos="840"/>
        </w:tabs>
        <w:ind w:left="1985"/>
        <w:rPr>
          <w:sz w:val="18"/>
          <w:szCs w:val="18"/>
        </w:rPr>
      </w:pPr>
    </w:p>
    <w:p w:rsidR="00A0750C" w:rsidRDefault="00A0750C" w:rsidP="00D16977">
      <w:pPr>
        <w:tabs>
          <w:tab w:val="num" w:pos="840"/>
        </w:tabs>
        <w:ind w:left="1985"/>
        <w:rPr>
          <w:i/>
          <w:iCs/>
        </w:rPr>
      </w:pPr>
    </w:p>
    <w:p w:rsidR="000431CA" w:rsidRDefault="000431CA" w:rsidP="00D16977">
      <w:pPr>
        <w:spacing w:before="60" w:after="60"/>
        <w:ind w:left="1985"/>
        <w:rPr>
          <w:rFonts w:ascii="Tahoma" w:hAnsi="Tahoma"/>
          <w:b/>
          <w:i/>
          <w:snapToGrid w:val="0"/>
          <w:color w:val="000000"/>
          <w:sz w:val="18"/>
        </w:rPr>
        <w:sectPr w:rsidR="000431CA" w:rsidSect="00C260BE">
          <w:headerReference w:type="default" r:id="rId12"/>
          <w:footerReference w:type="even" r:id="rId13"/>
          <w:headerReference w:type="first" r:id="rId14"/>
          <w:pgSz w:w="11907" w:h="16840" w:code="9"/>
          <w:pgMar w:top="454" w:right="850" w:bottom="1531" w:left="567" w:header="720" w:footer="720" w:gutter="0"/>
          <w:cols w:space="720"/>
          <w:titlePg/>
          <w:docGrid w:linePitch="272"/>
        </w:sectPr>
      </w:pPr>
    </w:p>
    <w:p w:rsidR="0043636B" w:rsidRDefault="0000445D" w:rsidP="00D16977">
      <w:pPr>
        <w:spacing w:before="60"/>
        <w:ind w:left="1985"/>
        <w:rPr>
          <w:rFonts w:ascii="Tahoma" w:hAnsi="Tahoma" w:cs="Tahoma"/>
          <w:sz w:val="14"/>
        </w:rPr>
      </w:pPr>
      <w:r w:rsidRPr="0000445D">
        <w:rPr>
          <w:rFonts w:ascii="Garamond" w:hAnsi="Garamond" w:cs="Arial"/>
          <w:bCs/>
          <w:noProof/>
        </w:rPr>
        <w:lastRenderedPageBreak/>
        <w:pict>
          <v:rect id="_x0000_s1104" style="position:absolute;left:0;text-align:left;margin-left:-16.75pt;margin-top:-100.85pt;width:259.3pt;height:79.5pt;flip:x;z-index:251670528;mso-wrap-distance-top:7.2pt;mso-wrap-distance-bottom:7.2pt;mso-position-horizontal-relative:margin;mso-position-vertical-relative:margin;mso-width-relative:margin;v-text-anchor:middle" o:allowincell="f" filled="f" fillcolor="black" strokecolor="red" strokeweight="1.5pt">
            <v:shadow on="t" color="#f79646" opacity=".5" offset="6pt,6pt"/>
            <v:textbox style="mso-next-textbox:#_x0000_s1104" inset="21.6pt,21.6pt,21.6pt,21.6pt">
              <w:txbxContent>
                <w:p w:rsidR="0043636B" w:rsidRPr="00A23E4D" w:rsidRDefault="0043636B" w:rsidP="0043636B">
                  <w:pPr>
                    <w:rPr>
                      <w:rFonts w:ascii="Tahoma" w:hAnsi="Tahoma" w:cs="Tahoma"/>
                      <w:b/>
                      <w:i/>
                    </w:rPr>
                  </w:pPr>
                  <w:r w:rsidRPr="00A23E4D">
                    <w:rPr>
                      <w:rFonts w:ascii="Tahoma" w:hAnsi="Tahoma" w:cs="Tahoma"/>
                      <w:b/>
                      <w:i/>
                    </w:rPr>
                    <w:t xml:space="preserve">Parte </w:t>
                  </w:r>
                  <w:r>
                    <w:rPr>
                      <w:rFonts w:ascii="Tahoma" w:hAnsi="Tahoma" w:cs="Tahoma"/>
                      <w:b/>
                      <w:i/>
                    </w:rPr>
                    <w:t>Quarta</w:t>
                  </w:r>
                  <w:r w:rsidRPr="00A23E4D">
                    <w:rPr>
                      <w:rFonts w:ascii="Tahoma" w:hAnsi="Tahoma" w:cs="Tahoma"/>
                      <w:b/>
                      <w:i/>
                    </w:rPr>
                    <w:t>:</w:t>
                  </w:r>
                </w:p>
                <w:p w:rsidR="0043636B" w:rsidRPr="00A23E4D" w:rsidRDefault="0043636B" w:rsidP="0043636B">
                  <w:pPr>
                    <w:rPr>
                      <w:rFonts w:ascii="Tahoma" w:hAnsi="Tahoma" w:cs="Tahoma"/>
                      <w:b/>
                      <w:i/>
                      <w:color w:val="4F81BD"/>
                    </w:rPr>
                  </w:pPr>
                  <w:r>
                    <w:rPr>
                      <w:rFonts w:ascii="Tahoma" w:hAnsi="Tahoma" w:cs="Tahoma"/>
                      <w:b/>
                      <w:i/>
                    </w:rPr>
                    <w:t>Parte economica del progetto</w:t>
                  </w:r>
                </w:p>
              </w:txbxContent>
            </v:textbox>
            <w10:wrap type="square" anchorx="margin" anchory="margin"/>
          </v:rect>
        </w:pict>
      </w:r>
    </w:p>
    <w:p w:rsidR="0043636B" w:rsidRDefault="0043636B" w:rsidP="00D16977">
      <w:pPr>
        <w:spacing w:before="60"/>
        <w:ind w:left="1985"/>
        <w:rPr>
          <w:rFonts w:ascii="Tahoma" w:hAnsi="Tahoma" w:cs="Tahoma"/>
          <w:sz w:val="14"/>
        </w:rPr>
      </w:pPr>
    </w:p>
    <w:p w:rsidR="000431CA" w:rsidRPr="00772D61" w:rsidRDefault="000431CA" w:rsidP="00D16977">
      <w:pPr>
        <w:spacing w:before="60"/>
        <w:ind w:left="1985"/>
        <w:rPr>
          <w:rFonts w:ascii="Tahoma" w:hAnsi="Tahoma" w:cs="Tahoma"/>
          <w:sz w:val="14"/>
        </w:rPr>
      </w:pPr>
    </w:p>
    <w:tbl>
      <w:tblPr>
        <w:tblW w:w="8562" w:type="dxa"/>
        <w:tblInd w:w="1913" w:type="dxa"/>
        <w:tblCellMar>
          <w:left w:w="70" w:type="dxa"/>
          <w:right w:w="70" w:type="dxa"/>
        </w:tblCellMar>
        <w:tblLook w:val="04A0"/>
      </w:tblPr>
      <w:tblGrid>
        <w:gridCol w:w="4254"/>
        <w:gridCol w:w="4308"/>
      </w:tblGrid>
      <w:tr w:rsidR="000431CA" w:rsidRPr="0043636B" w:rsidTr="00D16977">
        <w:trPr>
          <w:trHeight w:val="795"/>
        </w:trPr>
        <w:tc>
          <w:tcPr>
            <w:tcW w:w="42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273" w:rsidRPr="00D16977" w:rsidRDefault="000431CA" w:rsidP="00D16977">
            <w:pPr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D16977">
              <w:rPr>
                <w:rFonts w:ascii="Tahoma" w:hAnsi="Tahoma" w:cs="Tahoma"/>
                <w:bCs/>
                <w:sz w:val="20"/>
                <w:szCs w:val="20"/>
              </w:rPr>
              <w:t>Finanziamento richiesto:</w:t>
            </w:r>
          </w:p>
          <w:p w:rsidR="000431CA" w:rsidRPr="00D16977" w:rsidRDefault="000431CA" w:rsidP="009D0DFD">
            <w:pPr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D16977">
              <w:rPr>
                <w:rFonts w:ascii="Tahoma" w:hAnsi="Tahoma" w:cs="Tahoma"/>
                <w:i/>
                <w:iCs/>
                <w:sz w:val="20"/>
                <w:szCs w:val="20"/>
              </w:rPr>
              <w:t>(comunque non più di euro 6.000)</w:t>
            </w:r>
          </w:p>
        </w:tc>
        <w:tc>
          <w:tcPr>
            <w:tcW w:w="43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31CA" w:rsidRPr="0043636B" w:rsidRDefault="000431CA" w:rsidP="00D16977">
            <w:pPr>
              <w:ind w:left="1985"/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43636B">
              <w:rPr>
                <w:rFonts w:ascii="Tahoma" w:hAnsi="Tahoma" w:cs="Tahoma"/>
                <w:b/>
                <w:bCs/>
                <w:sz w:val="22"/>
                <w:szCs w:val="22"/>
              </w:rPr>
              <w:t> </w:t>
            </w:r>
          </w:p>
        </w:tc>
      </w:tr>
      <w:tr w:rsidR="000431CA" w:rsidRPr="0043636B" w:rsidTr="00D16977">
        <w:trPr>
          <w:trHeight w:val="330"/>
        </w:trPr>
        <w:tc>
          <w:tcPr>
            <w:tcW w:w="42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1CA" w:rsidRPr="00D16977" w:rsidRDefault="000431CA" w:rsidP="00D16977">
            <w:pPr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D16977">
              <w:rPr>
                <w:rFonts w:ascii="Tahoma" w:hAnsi="Tahoma" w:cs="Tahoma"/>
                <w:bCs/>
                <w:sz w:val="20"/>
                <w:szCs w:val="20"/>
              </w:rPr>
              <w:t>Importo totale del progetto:</w:t>
            </w:r>
          </w:p>
          <w:p w:rsidR="00941273" w:rsidRPr="00D16977" w:rsidRDefault="00941273" w:rsidP="00D16977">
            <w:pPr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941273" w:rsidRPr="00D16977" w:rsidRDefault="00941273" w:rsidP="00D16977">
            <w:pPr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31CA" w:rsidRPr="0043636B" w:rsidRDefault="000431CA" w:rsidP="00D16977">
            <w:pPr>
              <w:ind w:left="1985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636B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</w:tr>
      <w:tr w:rsidR="000431CA" w:rsidRPr="0043636B" w:rsidTr="00D16977">
        <w:trPr>
          <w:trHeight w:val="330"/>
        </w:trPr>
        <w:tc>
          <w:tcPr>
            <w:tcW w:w="85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431CA" w:rsidRPr="00D16977" w:rsidRDefault="000431CA" w:rsidP="00D16977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D16977">
              <w:rPr>
                <w:rFonts w:ascii="Tahoma" w:hAnsi="Tahoma" w:cs="Tahoma"/>
                <w:bCs/>
                <w:sz w:val="20"/>
                <w:szCs w:val="20"/>
              </w:rPr>
              <w:t> </w:t>
            </w:r>
          </w:p>
        </w:tc>
      </w:tr>
      <w:tr w:rsidR="000431CA" w:rsidRPr="0043636B" w:rsidTr="00D16977">
        <w:trPr>
          <w:trHeight w:val="315"/>
        </w:trPr>
        <w:tc>
          <w:tcPr>
            <w:tcW w:w="856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31CA" w:rsidRPr="00D16977" w:rsidRDefault="000431CA" w:rsidP="00D16977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D16977">
              <w:rPr>
                <w:rFonts w:ascii="Tahoma" w:hAnsi="Tahoma" w:cs="Tahoma"/>
                <w:bCs/>
                <w:sz w:val="20"/>
                <w:szCs w:val="20"/>
              </w:rPr>
              <w:t xml:space="preserve">Singole voci del </w:t>
            </w:r>
            <w:r w:rsidR="00941273" w:rsidRPr="00D16977">
              <w:rPr>
                <w:rFonts w:ascii="Tahoma" w:hAnsi="Tahoma" w:cs="Tahoma"/>
                <w:bCs/>
                <w:sz w:val="20"/>
                <w:szCs w:val="20"/>
              </w:rPr>
              <w:t>p</w:t>
            </w:r>
            <w:r w:rsidRPr="00D16977">
              <w:rPr>
                <w:rFonts w:ascii="Tahoma" w:hAnsi="Tahoma" w:cs="Tahoma"/>
                <w:bCs/>
                <w:sz w:val="20"/>
                <w:szCs w:val="20"/>
              </w:rPr>
              <w:t>reventivo:</w:t>
            </w:r>
          </w:p>
        </w:tc>
      </w:tr>
      <w:tr w:rsidR="000431CA" w:rsidRPr="0043636B" w:rsidTr="00D16977">
        <w:trPr>
          <w:trHeight w:val="510"/>
        </w:trPr>
        <w:tc>
          <w:tcPr>
            <w:tcW w:w="42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1CA" w:rsidRPr="00D16977" w:rsidRDefault="000431CA" w:rsidP="009D0DF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16977">
              <w:rPr>
                <w:rFonts w:ascii="Tahoma" w:hAnsi="Tahoma" w:cs="Tahoma"/>
                <w:sz w:val="20"/>
                <w:szCs w:val="20"/>
              </w:rPr>
              <w:t>a) costi del personale, ivi comprese eventuali spese di viaggio e di soggiorno;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31CA" w:rsidRPr="0043636B" w:rsidRDefault="000431CA" w:rsidP="00D16977">
            <w:pPr>
              <w:ind w:left="1985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43636B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</w:tr>
      <w:tr w:rsidR="000431CA" w:rsidRPr="00D16977" w:rsidTr="00D16977">
        <w:trPr>
          <w:trHeight w:val="765"/>
        </w:trPr>
        <w:tc>
          <w:tcPr>
            <w:tcW w:w="42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1CA" w:rsidRPr="00D16977" w:rsidRDefault="000431CA" w:rsidP="009D0DF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16977">
              <w:rPr>
                <w:rFonts w:ascii="Tahoma" w:hAnsi="Tahoma" w:cs="Tahoma"/>
                <w:sz w:val="20"/>
                <w:szCs w:val="20"/>
              </w:rPr>
              <w:t>b) spese per l’acquisto di beni, servizi e forniture necessari all’espletamento delle attività progettuali;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31CA" w:rsidRPr="00D16977" w:rsidRDefault="000431CA" w:rsidP="00D16977">
            <w:pPr>
              <w:ind w:left="198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16977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0431CA" w:rsidRPr="00D16977" w:rsidTr="00D16977">
        <w:trPr>
          <w:trHeight w:val="510"/>
        </w:trPr>
        <w:tc>
          <w:tcPr>
            <w:tcW w:w="42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1CA" w:rsidRPr="00D16977" w:rsidRDefault="000431CA" w:rsidP="009D0DF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16977">
              <w:rPr>
                <w:rFonts w:ascii="Tahoma" w:hAnsi="Tahoma" w:cs="Tahoma"/>
                <w:sz w:val="20"/>
                <w:szCs w:val="20"/>
              </w:rPr>
              <w:t>c)</w:t>
            </w:r>
            <w:r w:rsidR="00941273" w:rsidRPr="00D1697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D16977">
              <w:rPr>
                <w:rFonts w:ascii="Tahoma" w:hAnsi="Tahoma" w:cs="Tahoma"/>
                <w:sz w:val="20"/>
                <w:szCs w:val="20"/>
              </w:rPr>
              <w:t>spese generali (costi di gestione, consumi, canoni, contributi assicurativi, ecc.);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31CA" w:rsidRPr="00D16977" w:rsidRDefault="000431CA" w:rsidP="00D16977">
            <w:pPr>
              <w:ind w:left="198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16977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0431CA" w:rsidRPr="00D16977" w:rsidTr="00D16977">
        <w:trPr>
          <w:trHeight w:val="510"/>
        </w:trPr>
        <w:tc>
          <w:tcPr>
            <w:tcW w:w="42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1CA" w:rsidRPr="00D16977" w:rsidRDefault="000431CA" w:rsidP="009D0DF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16977">
              <w:rPr>
                <w:rFonts w:ascii="Tahoma" w:hAnsi="Tahoma" w:cs="Tahoma"/>
                <w:sz w:val="20"/>
                <w:szCs w:val="20"/>
              </w:rPr>
              <w:t>d) spese di produzione e divulgazione di materiale, anche editoriale</w:t>
            </w:r>
            <w:r w:rsidR="00A0750C" w:rsidRPr="00D16977">
              <w:rPr>
                <w:rFonts w:ascii="Tahoma" w:hAnsi="Tahoma" w:cs="Tahoma"/>
                <w:sz w:val="20"/>
                <w:szCs w:val="20"/>
              </w:rPr>
              <w:t>; spese per la documentazione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31CA" w:rsidRPr="00D16977" w:rsidRDefault="000431CA" w:rsidP="00D16977">
            <w:pPr>
              <w:ind w:left="198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16977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0431CA" w:rsidRPr="00D16977" w:rsidTr="00D16977">
        <w:trPr>
          <w:trHeight w:val="330"/>
        </w:trPr>
        <w:tc>
          <w:tcPr>
            <w:tcW w:w="42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31CA" w:rsidRPr="00D16977" w:rsidRDefault="000431CA" w:rsidP="00D16977">
            <w:pPr>
              <w:ind w:left="72"/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 w:rsidRPr="00D16977">
              <w:rPr>
                <w:rFonts w:ascii="Tahoma" w:hAnsi="Tahoma" w:cs="Tahoma"/>
                <w:bCs/>
                <w:sz w:val="20"/>
                <w:szCs w:val="20"/>
              </w:rPr>
              <w:t>TOTALE:</w:t>
            </w:r>
          </w:p>
        </w:tc>
        <w:tc>
          <w:tcPr>
            <w:tcW w:w="4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31CA" w:rsidRPr="00D16977" w:rsidRDefault="000431CA" w:rsidP="00D16977">
            <w:pPr>
              <w:ind w:left="1985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6977">
              <w:rPr>
                <w:rFonts w:ascii="Tahoma" w:hAnsi="Tahoma" w:cs="Tahoma"/>
                <w:b/>
                <w:bCs/>
                <w:sz w:val="20"/>
                <w:szCs w:val="20"/>
              </w:rPr>
              <w:t> </w:t>
            </w:r>
          </w:p>
        </w:tc>
      </w:tr>
    </w:tbl>
    <w:p w:rsidR="000431CA" w:rsidRPr="00D16977" w:rsidRDefault="000431CA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sz w:val="20"/>
          <w:szCs w:val="20"/>
        </w:rPr>
      </w:pPr>
    </w:p>
    <w:p w:rsidR="00941273" w:rsidRPr="00D16977" w:rsidRDefault="0094127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sz w:val="20"/>
          <w:szCs w:val="20"/>
        </w:rPr>
      </w:pPr>
    </w:p>
    <w:tbl>
      <w:tblPr>
        <w:tblW w:w="8562" w:type="dxa"/>
        <w:tblInd w:w="1913" w:type="dxa"/>
        <w:tblCellMar>
          <w:left w:w="70" w:type="dxa"/>
          <w:right w:w="70" w:type="dxa"/>
        </w:tblCellMar>
        <w:tblLook w:val="04A0"/>
      </w:tblPr>
      <w:tblGrid>
        <w:gridCol w:w="4253"/>
        <w:gridCol w:w="4309"/>
      </w:tblGrid>
      <w:tr w:rsidR="00941273" w:rsidRPr="00D16977" w:rsidTr="00D16977">
        <w:trPr>
          <w:trHeight w:val="795"/>
        </w:trPr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273" w:rsidRPr="00D16977" w:rsidRDefault="00941273" w:rsidP="00D16977">
            <w:pPr>
              <w:ind w:left="72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  <w:r w:rsidRPr="00D16977">
              <w:rPr>
                <w:rFonts w:ascii="Tahoma" w:hAnsi="Tahoma" w:cs="Tahoma"/>
                <w:bCs/>
                <w:sz w:val="20"/>
                <w:szCs w:val="20"/>
              </w:rPr>
              <w:t>Entrate previste:</w:t>
            </w:r>
          </w:p>
        </w:tc>
        <w:tc>
          <w:tcPr>
            <w:tcW w:w="43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273" w:rsidRPr="00D16977" w:rsidRDefault="00941273" w:rsidP="00D16977">
            <w:pPr>
              <w:ind w:left="1985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D16977">
              <w:rPr>
                <w:rFonts w:ascii="Tahoma" w:hAnsi="Tahoma" w:cs="Tahoma"/>
                <w:b/>
                <w:bCs/>
                <w:sz w:val="20"/>
                <w:szCs w:val="20"/>
              </w:rPr>
              <w:t> </w:t>
            </w:r>
          </w:p>
        </w:tc>
      </w:tr>
      <w:tr w:rsidR="00941273" w:rsidRPr="00D16977" w:rsidTr="00D16977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273" w:rsidRPr="00D16977" w:rsidRDefault="00941273" w:rsidP="00D16977">
            <w:pPr>
              <w:ind w:left="72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941273" w:rsidRPr="00D16977" w:rsidRDefault="00941273" w:rsidP="00D16977">
            <w:pPr>
              <w:ind w:left="72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941273" w:rsidRPr="00D16977" w:rsidRDefault="00941273" w:rsidP="00D16977">
            <w:pPr>
              <w:ind w:left="72"/>
              <w:jc w:val="both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4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273" w:rsidRPr="00D16977" w:rsidRDefault="00941273" w:rsidP="00D16977">
            <w:pPr>
              <w:ind w:left="198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16977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941273" w:rsidRPr="00D16977" w:rsidTr="00D16977">
        <w:trPr>
          <w:trHeight w:val="33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1273" w:rsidRPr="00D16977" w:rsidRDefault="00941273" w:rsidP="00D16977">
            <w:pPr>
              <w:ind w:left="72"/>
              <w:jc w:val="right"/>
              <w:rPr>
                <w:rFonts w:ascii="Tahoma" w:hAnsi="Tahoma" w:cs="Tahoma"/>
                <w:bCs/>
                <w:sz w:val="20"/>
                <w:szCs w:val="20"/>
              </w:rPr>
            </w:pPr>
            <w:r w:rsidRPr="00D16977">
              <w:rPr>
                <w:rFonts w:ascii="Tahoma" w:hAnsi="Tahoma" w:cs="Tahoma"/>
                <w:bCs/>
                <w:sz w:val="20"/>
                <w:szCs w:val="20"/>
              </w:rPr>
              <w:t>TOTALE:</w:t>
            </w:r>
          </w:p>
        </w:tc>
        <w:tc>
          <w:tcPr>
            <w:tcW w:w="43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1273" w:rsidRPr="00D16977" w:rsidRDefault="00941273" w:rsidP="00D16977">
            <w:pPr>
              <w:ind w:left="1985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16977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</w:tbl>
    <w:p w:rsidR="00941273" w:rsidRDefault="0094127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sz w:val="14"/>
        </w:rPr>
      </w:pPr>
    </w:p>
    <w:p w:rsidR="004E11B1" w:rsidRDefault="004E11B1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4E11B1" w:rsidRDefault="009552C9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t xml:space="preserve">I fondi assegnati </w:t>
      </w:r>
      <w:r w:rsidR="009D0DFD">
        <w:rPr>
          <w:rFonts w:ascii="Tahoma" w:hAnsi="Tahoma" w:cs="Tahoma"/>
          <w:lang w:eastAsia="it-IT"/>
        </w:rPr>
        <w:t xml:space="preserve">dall’Ispettorato Nazionale dei Giovani C.R.I. </w:t>
      </w:r>
      <w:r>
        <w:rPr>
          <w:rFonts w:ascii="Tahoma" w:hAnsi="Tahoma" w:cs="Tahoma"/>
          <w:lang w:eastAsia="it-IT"/>
        </w:rPr>
        <w:t>per l’espletamento del progetto dovranno essere rendicontati.</w:t>
      </w:r>
    </w:p>
    <w:p w:rsidR="009552C9" w:rsidRDefault="009552C9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9552C9" w:rsidRDefault="009552C9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9552C9" w:rsidRPr="007E754F" w:rsidRDefault="009552C9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i/>
          <w:lang w:eastAsia="it-IT"/>
        </w:rPr>
      </w:pPr>
      <w:r>
        <w:rPr>
          <w:rFonts w:ascii="Tahoma" w:hAnsi="Tahoma" w:cs="Tahoma"/>
          <w:lang w:eastAsia="it-IT"/>
        </w:rPr>
        <w:t>______________________, lì _______________</w:t>
      </w:r>
    </w:p>
    <w:p w:rsidR="00941273" w:rsidRDefault="0094127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4E11B1" w:rsidRPr="00941273" w:rsidRDefault="004E11B1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941273" w:rsidRPr="00941273" w:rsidRDefault="00941273" w:rsidP="00D16977">
      <w:pPr>
        <w:pStyle w:val="Paragrafoelenco1"/>
        <w:spacing w:after="0" w:line="240" w:lineRule="auto"/>
        <w:ind w:left="1985" w:right="-710"/>
        <w:rPr>
          <w:rFonts w:ascii="Tahoma" w:hAnsi="Tahoma" w:cs="Tahoma"/>
          <w:lang w:eastAsia="it-IT"/>
        </w:rPr>
      </w:pPr>
      <w:r>
        <w:rPr>
          <w:rFonts w:ascii="Tahoma" w:hAnsi="Tahoma" w:cs="Tahoma"/>
          <w:lang w:eastAsia="it-IT"/>
        </w:rPr>
        <w:t>L’Ispettore dei Giovani della C.R.I.</w:t>
      </w:r>
      <w:r>
        <w:rPr>
          <w:rFonts w:ascii="Tahoma" w:hAnsi="Tahoma" w:cs="Tahoma"/>
          <w:lang w:eastAsia="it-IT"/>
        </w:rPr>
        <w:tab/>
      </w:r>
      <w:r>
        <w:rPr>
          <w:rFonts w:ascii="Tahoma" w:hAnsi="Tahoma" w:cs="Tahoma"/>
          <w:lang w:eastAsia="it-IT"/>
        </w:rPr>
        <w:tab/>
        <w:t>Il Commissario del Comitato C.R.I.</w:t>
      </w:r>
      <w:r w:rsidR="006F1B56">
        <w:rPr>
          <w:rStyle w:val="Rimandonotaapidipagina"/>
          <w:rFonts w:ascii="Tahoma" w:hAnsi="Tahoma"/>
          <w:lang w:eastAsia="it-IT"/>
        </w:rPr>
        <w:footnoteReference w:id="2"/>
      </w:r>
    </w:p>
    <w:p w:rsidR="00941273" w:rsidRPr="00941273" w:rsidRDefault="0094127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941273" w:rsidRPr="00941273" w:rsidRDefault="0094127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lang w:eastAsia="it-IT"/>
        </w:rPr>
      </w:pPr>
    </w:p>
    <w:p w:rsidR="00941273" w:rsidRDefault="00941273" w:rsidP="00D16977">
      <w:pPr>
        <w:pStyle w:val="Paragrafoelenco1"/>
        <w:spacing w:after="0" w:line="240" w:lineRule="auto"/>
        <w:ind w:left="1985"/>
        <w:jc w:val="both"/>
        <w:rPr>
          <w:rFonts w:ascii="Tahoma" w:hAnsi="Tahoma" w:cs="Tahoma"/>
          <w:sz w:val="14"/>
        </w:rPr>
      </w:pPr>
    </w:p>
    <w:p w:rsidR="00D624CC" w:rsidRPr="00D624CC" w:rsidRDefault="00D624CC" w:rsidP="00D16977">
      <w:pPr>
        <w:tabs>
          <w:tab w:val="left" w:pos="1985"/>
        </w:tabs>
        <w:autoSpaceDE w:val="0"/>
        <w:autoSpaceDN w:val="0"/>
        <w:adjustRightInd w:val="0"/>
        <w:ind w:left="1985"/>
        <w:jc w:val="both"/>
        <w:rPr>
          <w:rFonts w:ascii="Tahoma" w:hAnsi="Tahoma" w:cs="Tahoma"/>
          <w:i/>
          <w:sz w:val="23"/>
          <w:szCs w:val="23"/>
        </w:rPr>
      </w:pPr>
    </w:p>
    <w:sectPr w:rsidR="00D624CC" w:rsidRPr="00D624CC" w:rsidSect="00093CD7"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297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9E3" w:rsidRDefault="00B539E3">
      <w:r>
        <w:separator/>
      </w:r>
    </w:p>
  </w:endnote>
  <w:endnote w:type="continuationSeparator" w:id="0">
    <w:p w:rsidR="00B539E3" w:rsidRDefault="00B539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1CA" w:rsidRDefault="0000445D" w:rsidP="00FE257E">
    <w:pPr>
      <w:pStyle w:val="Pidipagina"/>
      <w:framePr w:wrap="around"/>
      <w:rPr>
        <w:rStyle w:val="Numeropagina"/>
        <w:sz w:val="19"/>
      </w:rPr>
    </w:pPr>
    <w:r>
      <w:rPr>
        <w:rStyle w:val="Numeropagina"/>
        <w:sz w:val="19"/>
      </w:rPr>
      <w:fldChar w:fldCharType="begin"/>
    </w:r>
    <w:r w:rsidR="000431CA">
      <w:rPr>
        <w:rStyle w:val="Numeropagina"/>
        <w:sz w:val="19"/>
      </w:rPr>
      <w:instrText xml:space="preserve">PAGE  </w:instrText>
    </w:r>
    <w:r>
      <w:rPr>
        <w:rStyle w:val="Numeropagina"/>
        <w:sz w:val="19"/>
      </w:rPr>
      <w:fldChar w:fldCharType="end"/>
    </w:r>
  </w:p>
  <w:p w:rsidR="000431CA" w:rsidRDefault="000431CA" w:rsidP="00FE257E">
    <w:pPr>
      <w:pStyle w:val="Pidipagina"/>
      <w:framePr w:wrap="aroun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098" w:rsidRDefault="0000445D" w:rsidP="00FE257E">
    <w:pPr>
      <w:pStyle w:val="Pidipagina"/>
      <w:framePr w:wrap="around"/>
      <w:rPr>
        <w:rStyle w:val="Numeropagina"/>
      </w:rPr>
    </w:pPr>
    <w:r>
      <w:rPr>
        <w:rStyle w:val="Numeropagina"/>
      </w:rPr>
      <w:fldChar w:fldCharType="begin"/>
    </w:r>
    <w:r w:rsidR="0044709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47098" w:rsidRDefault="00447098" w:rsidP="00FE257E">
    <w:pPr>
      <w:pStyle w:val="Pidipagina"/>
      <w:framePr w:wrap="aroun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098" w:rsidRDefault="0000445D" w:rsidP="00FE257E">
    <w:pPr>
      <w:pStyle w:val="Pidipagina"/>
      <w:framePr w:wrap="around"/>
      <w:rPr>
        <w:rStyle w:val="Numeropagina"/>
        <w:rFonts w:cs="Tahoma"/>
        <w:color w:val="FF0000"/>
        <w:sz w:val="16"/>
        <w:szCs w:val="16"/>
      </w:rPr>
    </w:pPr>
    <w:r>
      <w:rPr>
        <w:rStyle w:val="Numeropagina"/>
        <w:rFonts w:cs="Tahoma"/>
        <w:color w:val="FF0000"/>
        <w:sz w:val="16"/>
        <w:szCs w:val="16"/>
      </w:rPr>
      <w:fldChar w:fldCharType="begin"/>
    </w:r>
    <w:r w:rsidR="00447098">
      <w:rPr>
        <w:rStyle w:val="Numeropagina"/>
        <w:rFonts w:cs="Tahoma"/>
        <w:color w:val="FF0000"/>
        <w:sz w:val="16"/>
        <w:szCs w:val="16"/>
      </w:rPr>
      <w:instrText xml:space="preserve">PAGE  </w:instrText>
    </w:r>
    <w:r>
      <w:rPr>
        <w:rStyle w:val="Numeropagina"/>
        <w:rFonts w:cs="Tahoma"/>
        <w:color w:val="FF0000"/>
        <w:sz w:val="16"/>
        <w:szCs w:val="16"/>
      </w:rPr>
      <w:fldChar w:fldCharType="separate"/>
    </w:r>
    <w:r w:rsidR="00D16977">
      <w:rPr>
        <w:rStyle w:val="Numeropagina"/>
        <w:rFonts w:cs="Tahoma"/>
        <w:noProof/>
        <w:color w:val="FF0000"/>
        <w:sz w:val="16"/>
        <w:szCs w:val="16"/>
      </w:rPr>
      <w:t>13</w:t>
    </w:r>
    <w:r>
      <w:rPr>
        <w:rStyle w:val="Numeropagina"/>
        <w:rFonts w:cs="Tahoma"/>
        <w:color w:val="FF0000"/>
        <w:sz w:val="16"/>
        <w:szCs w:val="16"/>
      </w:rPr>
      <w:fldChar w:fldCharType="end"/>
    </w:r>
  </w:p>
  <w:p w:rsidR="00447098" w:rsidRDefault="00447098" w:rsidP="00FE257E">
    <w:pPr>
      <w:pStyle w:val="Pidipagina"/>
      <w:framePr w:wrap="aroun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9E3" w:rsidRDefault="00B539E3">
      <w:r>
        <w:separator/>
      </w:r>
    </w:p>
  </w:footnote>
  <w:footnote w:type="continuationSeparator" w:id="0">
    <w:p w:rsidR="00B539E3" w:rsidRDefault="00B539E3">
      <w:r>
        <w:continuationSeparator/>
      </w:r>
    </w:p>
  </w:footnote>
  <w:footnote w:id="1">
    <w:p w:rsidR="00A23E4D" w:rsidRDefault="00A23E4D" w:rsidP="000C76E3">
      <w:pPr>
        <w:pStyle w:val="Testonotaapidipagina"/>
      </w:pPr>
      <w:r w:rsidRPr="00A23E4D">
        <w:rPr>
          <w:rStyle w:val="Rimandonotaapidipagina"/>
          <w:rFonts w:ascii="Tahoma" w:hAnsi="Tahoma" w:cs="Tahoma"/>
        </w:rPr>
        <w:footnoteRef/>
      </w:r>
      <w:r w:rsidRPr="00A23E4D">
        <w:rPr>
          <w:rFonts w:ascii="Tahoma" w:hAnsi="Tahoma" w:cs="Tahoma"/>
        </w:rPr>
        <w:t xml:space="preserve"> Il progetto può essere presentato da un Gruppo</w:t>
      </w:r>
      <w:r w:rsidR="00827760">
        <w:rPr>
          <w:rFonts w:ascii="Tahoma" w:hAnsi="Tahoma" w:cs="Tahoma"/>
        </w:rPr>
        <w:t xml:space="preserve"> Pionieri C.R.I.</w:t>
      </w:r>
      <w:r w:rsidRPr="00A23E4D">
        <w:rPr>
          <w:rFonts w:ascii="Tahoma" w:hAnsi="Tahoma" w:cs="Tahoma"/>
        </w:rPr>
        <w:t xml:space="preserve"> o da</w:t>
      </w:r>
      <w:r w:rsidR="00AA24F6">
        <w:rPr>
          <w:rFonts w:ascii="Tahoma" w:hAnsi="Tahoma" w:cs="Tahoma"/>
        </w:rPr>
        <w:t xml:space="preserve"> un </w:t>
      </w:r>
      <w:r w:rsidRPr="00A23E4D">
        <w:rPr>
          <w:rFonts w:ascii="Tahoma" w:hAnsi="Tahoma" w:cs="Tahoma"/>
        </w:rPr>
        <w:t>Ispettorato Provinciale o da</w:t>
      </w:r>
      <w:r w:rsidR="00AA24F6">
        <w:rPr>
          <w:rFonts w:ascii="Tahoma" w:hAnsi="Tahoma" w:cs="Tahoma"/>
        </w:rPr>
        <w:t xml:space="preserve"> un </w:t>
      </w:r>
      <w:r w:rsidRPr="00A23E4D">
        <w:rPr>
          <w:rFonts w:ascii="Tahoma" w:hAnsi="Tahoma" w:cs="Tahoma"/>
        </w:rPr>
        <w:t>Ispettorato Regionale</w:t>
      </w:r>
      <w:r w:rsidR="00827760" w:rsidRPr="00827760">
        <w:rPr>
          <w:rFonts w:ascii="Tahoma" w:hAnsi="Tahoma" w:cs="Tahoma"/>
        </w:rPr>
        <w:t xml:space="preserve"> </w:t>
      </w:r>
      <w:r w:rsidR="00827760">
        <w:rPr>
          <w:rFonts w:ascii="Tahoma" w:hAnsi="Tahoma" w:cs="Tahoma"/>
        </w:rPr>
        <w:t>dei</w:t>
      </w:r>
      <w:r w:rsidR="00827760" w:rsidRPr="00A23E4D">
        <w:rPr>
          <w:rFonts w:ascii="Tahoma" w:hAnsi="Tahoma" w:cs="Tahoma"/>
        </w:rPr>
        <w:t xml:space="preserve"> Giovani della Croce Rossa Italiana</w:t>
      </w:r>
      <w:r>
        <w:t>.</w:t>
      </w:r>
    </w:p>
  </w:footnote>
  <w:footnote w:id="2">
    <w:p w:rsidR="006F1B56" w:rsidRPr="006F1B56" w:rsidRDefault="006F1B56">
      <w:pPr>
        <w:pStyle w:val="Testonotaapidipagina"/>
        <w:rPr>
          <w:rFonts w:ascii="Tahoma" w:hAnsi="Tahoma" w:cs="Tahoma"/>
        </w:rPr>
      </w:pPr>
      <w:r w:rsidRPr="006F1B56">
        <w:rPr>
          <w:rStyle w:val="Rimandonotaapidipagina"/>
          <w:rFonts w:ascii="Tahoma" w:hAnsi="Tahoma" w:cs="Tahoma"/>
        </w:rPr>
        <w:footnoteRef/>
      </w:r>
      <w:r w:rsidRPr="006F1B56">
        <w:rPr>
          <w:rFonts w:ascii="Tahoma" w:hAnsi="Tahoma" w:cs="Tahoma"/>
        </w:rPr>
        <w:t xml:space="preserve"> È possibile allegare una breve lettera di presentazione da parte del Commissario del Comitato C.R.I.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1CA" w:rsidRDefault="00D16977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-371475</wp:posOffset>
          </wp:positionH>
          <wp:positionV relativeFrom="paragraph">
            <wp:posOffset>-487680</wp:posOffset>
          </wp:positionV>
          <wp:extent cx="7574280" cy="10699750"/>
          <wp:effectExtent l="19050" t="0" r="7620" b="0"/>
          <wp:wrapNone/>
          <wp:docPr id="5" name="Immagine 3" descr="intrec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intrecci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69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431CA" w:rsidRDefault="000431CA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5F0" w:rsidRDefault="00D1697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-478155</wp:posOffset>
          </wp:positionV>
          <wp:extent cx="7574280" cy="10699750"/>
          <wp:effectExtent l="19050" t="0" r="7620" b="0"/>
          <wp:wrapNone/>
          <wp:docPr id="4" name="Immagine 3" descr="intrec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intrecci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69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098" w:rsidRDefault="00D16977">
    <w:pPr>
      <w:pStyle w:val="Intestazione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-731520</wp:posOffset>
          </wp:positionH>
          <wp:positionV relativeFrom="paragraph">
            <wp:posOffset>-451485</wp:posOffset>
          </wp:positionV>
          <wp:extent cx="7574280" cy="10699750"/>
          <wp:effectExtent l="19050" t="0" r="7620" b="0"/>
          <wp:wrapNone/>
          <wp:docPr id="1" name="Immagine 3" descr="intrec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intrecci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69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098" w:rsidRDefault="00D16977">
    <w:pPr>
      <w:pStyle w:val="Intestazione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-473710</wp:posOffset>
          </wp:positionV>
          <wp:extent cx="7574280" cy="10699750"/>
          <wp:effectExtent l="19050" t="0" r="7620" b="0"/>
          <wp:wrapNone/>
          <wp:docPr id="2" name="Immagine 2" descr="intrec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ntrecci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69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3.5pt;height:13.5pt" o:bullet="t">
        <v:imagedata r:id="rId1" o:title="BD21329_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6035FCB"/>
    <w:multiLevelType w:val="hybridMultilevel"/>
    <w:tmpl w:val="061CAEAE"/>
    <w:lvl w:ilvl="0" w:tplc="6C9861D8">
      <w:numFmt w:val="bullet"/>
      <w:lvlText w:val="-"/>
      <w:lvlJc w:val="left"/>
      <w:pPr>
        <w:tabs>
          <w:tab w:val="num" w:pos="1985"/>
        </w:tabs>
        <w:ind w:left="1985" w:hanging="360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705"/>
        </w:tabs>
        <w:ind w:left="270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425"/>
        </w:tabs>
        <w:ind w:left="34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145"/>
        </w:tabs>
        <w:ind w:left="41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865"/>
        </w:tabs>
        <w:ind w:left="486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585"/>
        </w:tabs>
        <w:ind w:left="55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305"/>
        </w:tabs>
        <w:ind w:left="63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025"/>
        </w:tabs>
        <w:ind w:left="702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745"/>
        </w:tabs>
        <w:ind w:left="7745" w:hanging="360"/>
      </w:pPr>
      <w:rPr>
        <w:rFonts w:ascii="Wingdings" w:hAnsi="Wingdings" w:hint="default"/>
      </w:rPr>
    </w:lvl>
  </w:abstractNum>
  <w:abstractNum w:abstractNumId="3">
    <w:nsid w:val="101055E3"/>
    <w:multiLevelType w:val="hybridMultilevel"/>
    <w:tmpl w:val="518021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5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E2C8D"/>
    <w:multiLevelType w:val="hybridMultilevel"/>
    <w:tmpl w:val="D2AE0A0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361DF8"/>
    <w:multiLevelType w:val="hybridMultilevel"/>
    <w:tmpl w:val="C3D68786"/>
    <w:lvl w:ilvl="0" w:tplc="ABF2D172">
      <w:numFmt w:val="bullet"/>
      <w:lvlText w:val="-"/>
      <w:lvlJc w:val="left"/>
      <w:pPr>
        <w:ind w:left="1985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6">
    <w:nsid w:val="290022A2"/>
    <w:multiLevelType w:val="hybridMultilevel"/>
    <w:tmpl w:val="BBECFD1C"/>
    <w:lvl w:ilvl="0" w:tplc="D9DA15A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strike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3F7495"/>
    <w:multiLevelType w:val="hybridMultilevel"/>
    <w:tmpl w:val="A92C8B30"/>
    <w:lvl w:ilvl="0" w:tplc="04100005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8">
    <w:nsid w:val="2A5657E5"/>
    <w:multiLevelType w:val="hybridMultilevel"/>
    <w:tmpl w:val="7FD44C1A"/>
    <w:lvl w:ilvl="0" w:tplc="0410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9">
    <w:nsid w:val="3607702D"/>
    <w:multiLevelType w:val="hybridMultilevel"/>
    <w:tmpl w:val="0B80AE1C"/>
    <w:lvl w:ilvl="0" w:tplc="A3DA52CE">
      <w:numFmt w:val="bullet"/>
      <w:lvlText w:val="-"/>
      <w:lvlJc w:val="left"/>
      <w:pPr>
        <w:tabs>
          <w:tab w:val="num" w:pos="1985"/>
        </w:tabs>
        <w:ind w:left="1985" w:hanging="360"/>
      </w:pPr>
      <w:rPr>
        <w:rFonts w:ascii="Tahoma" w:eastAsia="Times New Roman" w:hAnsi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705"/>
        </w:tabs>
        <w:ind w:left="270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425"/>
        </w:tabs>
        <w:ind w:left="34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145"/>
        </w:tabs>
        <w:ind w:left="41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865"/>
        </w:tabs>
        <w:ind w:left="486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585"/>
        </w:tabs>
        <w:ind w:left="55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305"/>
        </w:tabs>
        <w:ind w:left="63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025"/>
        </w:tabs>
        <w:ind w:left="702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745"/>
        </w:tabs>
        <w:ind w:left="7745" w:hanging="360"/>
      </w:pPr>
      <w:rPr>
        <w:rFonts w:ascii="Wingdings" w:hAnsi="Wingdings" w:hint="default"/>
      </w:rPr>
    </w:lvl>
  </w:abstractNum>
  <w:abstractNum w:abstractNumId="10">
    <w:nsid w:val="363E292B"/>
    <w:multiLevelType w:val="multilevel"/>
    <w:tmpl w:val="0FC8BF3C"/>
    <w:lvl w:ilvl="0">
      <w:start w:val="1"/>
      <w:numFmt w:val="decimal"/>
      <w:lvlText w:val="%1)"/>
      <w:lvlJc w:val="left"/>
      <w:pPr>
        <w:ind w:left="1777" w:hanging="360"/>
      </w:pPr>
      <w:rPr>
        <w:rFonts w:cs="Times New Roman"/>
      </w:rPr>
    </w:lvl>
    <w:lvl w:ilvl="1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2">
      <w:start w:val="1"/>
      <w:numFmt w:val="lowerRoman"/>
      <w:lvlText w:val="%3)"/>
      <w:lvlJc w:val="left"/>
      <w:pPr>
        <w:ind w:left="2345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2857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3217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3577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93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4297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4657" w:hanging="360"/>
      </w:pPr>
      <w:rPr>
        <w:rFonts w:cs="Times New Roman"/>
      </w:rPr>
    </w:lvl>
  </w:abstractNum>
  <w:abstractNum w:abstractNumId="11">
    <w:nsid w:val="393D2ACC"/>
    <w:multiLevelType w:val="hybridMultilevel"/>
    <w:tmpl w:val="315C0D4C"/>
    <w:lvl w:ilvl="0" w:tplc="D9D8D684">
      <w:start w:val="1"/>
      <w:numFmt w:val="decimal"/>
      <w:lvlText w:val="%1."/>
      <w:lvlJc w:val="left"/>
      <w:pPr>
        <w:ind w:left="22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640" w:hanging="360"/>
      </w:pPr>
    </w:lvl>
    <w:lvl w:ilvl="2" w:tplc="0410001B" w:tentative="1">
      <w:start w:val="1"/>
      <w:numFmt w:val="lowerRoman"/>
      <w:lvlText w:val="%3."/>
      <w:lvlJc w:val="right"/>
      <w:pPr>
        <w:ind w:left="3360" w:hanging="180"/>
      </w:pPr>
    </w:lvl>
    <w:lvl w:ilvl="3" w:tplc="0410000F" w:tentative="1">
      <w:start w:val="1"/>
      <w:numFmt w:val="decimal"/>
      <w:lvlText w:val="%4."/>
      <w:lvlJc w:val="left"/>
      <w:pPr>
        <w:ind w:left="4080" w:hanging="360"/>
      </w:pPr>
    </w:lvl>
    <w:lvl w:ilvl="4" w:tplc="04100019" w:tentative="1">
      <w:start w:val="1"/>
      <w:numFmt w:val="lowerLetter"/>
      <w:lvlText w:val="%5."/>
      <w:lvlJc w:val="left"/>
      <w:pPr>
        <w:ind w:left="4800" w:hanging="360"/>
      </w:pPr>
    </w:lvl>
    <w:lvl w:ilvl="5" w:tplc="0410001B" w:tentative="1">
      <w:start w:val="1"/>
      <w:numFmt w:val="lowerRoman"/>
      <w:lvlText w:val="%6."/>
      <w:lvlJc w:val="right"/>
      <w:pPr>
        <w:ind w:left="5520" w:hanging="180"/>
      </w:pPr>
    </w:lvl>
    <w:lvl w:ilvl="6" w:tplc="0410000F" w:tentative="1">
      <w:start w:val="1"/>
      <w:numFmt w:val="decimal"/>
      <w:lvlText w:val="%7."/>
      <w:lvlJc w:val="left"/>
      <w:pPr>
        <w:ind w:left="6240" w:hanging="360"/>
      </w:pPr>
    </w:lvl>
    <w:lvl w:ilvl="7" w:tplc="04100019" w:tentative="1">
      <w:start w:val="1"/>
      <w:numFmt w:val="lowerLetter"/>
      <w:lvlText w:val="%8."/>
      <w:lvlJc w:val="left"/>
      <w:pPr>
        <w:ind w:left="6960" w:hanging="360"/>
      </w:pPr>
    </w:lvl>
    <w:lvl w:ilvl="8" w:tplc="0410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2">
    <w:nsid w:val="3B2E2527"/>
    <w:multiLevelType w:val="hybridMultilevel"/>
    <w:tmpl w:val="0BCABAD6"/>
    <w:lvl w:ilvl="0" w:tplc="04100005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3">
    <w:nsid w:val="3F5F685B"/>
    <w:multiLevelType w:val="hybridMultilevel"/>
    <w:tmpl w:val="6226D544"/>
    <w:lvl w:ilvl="0" w:tplc="0410000F">
      <w:start w:val="1"/>
      <w:numFmt w:val="decimal"/>
      <w:lvlText w:val="%1."/>
      <w:lvlJc w:val="left"/>
      <w:pPr>
        <w:ind w:left="2705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342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414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486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558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630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702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774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8465" w:hanging="180"/>
      </w:pPr>
      <w:rPr>
        <w:rFonts w:cs="Times New Roman"/>
      </w:rPr>
    </w:lvl>
  </w:abstractNum>
  <w:abstractNum w:abstractNumId="14">
    <w:nsid w:val="40374993"/>
    <w:multiLevelType w:val="hybridMultilevel"/>
    <w:tmpl w:val="B5D8AA36"/>
    <w:lvl w:ilvl="0" w:tplc="04100005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5">
    <w:nsid w:val="4147017D"/>
    <w:multiLevelType w:val="hybridMultilevel"/>
    <w:tmpl w:val="9C46B582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84D71C6"/>
    <w:multiLevelType w:val="hybridMultilevel"/>
    <w:tmpl w:val="315055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B0487A"/>
    <w:multiLevelType w:val="hybridMultilevel"/>
    <w:tmpl w:val="0B38DEA0"/>
    <w:lvl w:ilvl="0" w:tplc="FED85868"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49D480D"/>
    <w:multiLevelType w:val="hybridMultilevel"/>
    <w:tmpl w:val="C3787A48"/>
    <w:lvl w:ilvl="0" w:tplc="04100005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9">
    <w:nsid w:val="60DC21EF"/>
    <w:multiLevelType w:val="hybridMultilevel"/>
    <w:tmpl w:val="20C2FF3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2FB07FC"/>
    <w:multiLevelType w:val="hybridMultilevel"/>
    <w:tmpl w:val="6A68B28A"/>
    <w:lvl w:ilvl="0" w:tplc="0410000D">
      <w:start w:val="1"/>
      <w:numFmt w:val="bullet"/>
      <w:lvlText w:val=""/>
      <w:lvlJc w:val="left"/>
      <w:pPr>
        <w:ind w:left="2204" w:hanging="360"/>
      </w:pPr>
      <w:rPr>
        <w:rFonts w:ascii="Wingdings" w:hAnsi="Wingdings" w:hint="default"/>
      </w:rPr>
    </w:lvl>
    <w:lvl w:ilvl="1" w:tplc="8B8A95BA">
      <w:start w:val="1"/>
      <w:numFmt w:val="bullet"/>
      <w:lvlText w:val=""/>
      <w:lvlPicBulletId w:val="0"/>
      <w:lvlJc w:val="left"/>
      <w:pPr>
        <w:ind w:left="3065" w:hanging="360"/>
      </w:pPr>
      <w:rPr>
        <w:rFonts w:ascii="Symbol" w:hAnsi="Symbol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1">
    <w:nsid w:val="6685398C"/>
    <w:multiLevelType w:val="hybridMultilevel"/>
    <w:tmpl w:val="8F52B2E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CCC0AA3"/>
    <w:multiLevelType w:val="hybridMultilevel"/>
    <w:tmpl w:val="7C286C24"/>
    <w:lvl w:ilvl="0" w:tplc="11DA52B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8" w:hanging="360"/>
      </w:pPr>
    </w:lvl>
    <w:lvl w:ilvl="2" w:tplc="0410001B" w:tentative="1">
      <w:start w:val="1"/>
      <w:numFmt w:val="lowerRoman"/>
      <w:lvlText w:val="%3."/>
      <w:lvlJc w:val="right"/>
      <w:pPr>
        <w:ind w:left="3218" w:hanging="180"/>
      </w:pPr>
    </w:lvl>
    <w:lvl w:ilvl="3" w:tplc="0410000F" w:tentative="1">
      <w:start w:val="1"/>
      <w:numFmt w:val="decimal"/>
      <w:lvlText w:val="%4."/>
      <w:lvlJc w:val="left"/>
      <w:pPr>
        <w:ind w:left="3938" w:hanging="360"/>
      </w:pPr>
    </w:lvl>
    <w:lvl w:ilvl="4" w:tplc="04100019" w:tentative="1">
      <w:start w:val="1"/>
      <w:numFmt w:val="lowerLetter"/>
      <w:lvlText w:val="%5."/>
      <w:lvlJc w:val="left"/>
      <w:pPr>
        <w:ind w:left="4658" w:hanging="360"/>
      </w:pPr>
    </w:lvl>
    <w:lvl w:ilvl="5" w:tplc="0410001B" w:tentative="1">
      <w:start w:val="1"/>
      <w:numFmt w:val="lowerRoman"/>
      <w:lvlText w:val="%6."/>
      <w:lvlJc w:val="right"/>
      <w:pPr>
        <w:ind w:left="5378" w:hanging="180"/>
      </w:pPr>
    </w:lvl>
    <w:lvl w:ilvl="6" w:tplc="0410000F" w:tentative="1">
      <w:start w:val="1"/>
      <w:numFmt w:val="decimal"/>
      <w:lvlText w:val="%7."/>
      <w:lvlJc w:val="left"/>
      <w:pPr>
        <w:ind w:left="6098" w:hanging="360"/>
      </w:pPr>
    </w:lvl>
    <w:lvl w:ilvl="7" w:tplc="04100019" w:tentative="1">
      <w:start w:val="1"/>
      <w:numFmt w:val="lowerLetter"/>
      <w:lvlText w:val="%8."/>
      <w:lvlJc w:val="left"/>
      <w:pPr>
        <w:ind w:left="6818" w:hanging="360"/>
      </w:pPr>
    </w:lvl>
    <w:lvl w:ilvl="8" w:tplc="041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71E06A2B"/>
    <w:multiLevelType w:val="hybridMultilevel"/>
    <w:tmpl w:val="874A8CDE"/>
    <w:lvl w:ilvl="0" w:tplc="0410000F">
      <w:start w:val="1"/>
      <w:numFmt w:val="decimal"/>
      <w:lvlText w:val="%1."/>
      <w:lvlJc w:val="left"/>
      <w:pPr>
        <w:ind w:left="780" w:hanging="360"/>
      </w:pPr>
      <w:rPr>
        <w:rFonts w:hint="default"/>
        <w:color w:val="auto"/>
      </w:rPr>
    </w:lvl>
    <w:lvl w:ilvl="1" w:tplc="0410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7A0975EA"/>
    <w:multiLevelType w:val="hybridMultilevel"/>
    <w:tmpl w:val="C9D4826A"/>
    <w:lvl w:ilvl="0" w:tplc="04100005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  <w:color w:val="FF0000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5">
    <w:nsid w:val="7E530EA3"/>
    <w:multiLevelType w:val="hybridMultilevel"/>
    <w:tmpl w:val="81B46A04"/>
    <w:lvl w:ilvl="0" w:tplc="AD0AFF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AD0E41"/>
    <w:multiLevelType w:val="hybridMultilevel"/>
    <w:tmpl w:val="2F9CFBA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8"/>
  </w:num>
  <w:num w:numId="4">
    <w:abstractNumId w:val="24"/>
  </w:num>
  <w:num w:numId="5">
    <w:abstractNumId w:val="7"/>
  </w:num>
  <w:num w:numId="6">
    <w:abstractNumId w:val="12"/>
  </w:num>
  <w:num w:numId="7">
    <w:abstractNumId w:val="9"/>
  </w:num>
  <w:num w:numId="8">
    <w:abstractNumId w:val="2"/>
  </w:num>
  <w:num w:numId="9">
    <w:abstractNumId w:val="20"/>
  </w:num>
  <w:num w:numId="10">
    <w:abstractNumId w:val="5"/>
  </w:num>
  <w:num w:numId="11">
    <w:abstractNumId w:val="11"/>
  </w:num>
  <w:num w:numId="12">
    <w:abstractNumId w:val="10"/>
  </w:num>
  <w:num w:numId="13">
    <w:abstractNumId w:val="22"/>
  </w:num>
  <w:num w:numId="14">
    <w:abstractNumId w:val="0"/>
  </w:num>
  <w:num w:numId="15">
    <w:abstractNumId w:val="1"/>
  </w:num>
  <w:num w:numId="16">
    <w:abstractNumId w:val="16"/>
  </w:num>
  <w:num w:numId="17">
    <w:abstractNumId w:val="17"/>
  </w:num>
  <w:num w:numId="18">
    <w:abstractNumId w:val="25"/>
  </w:num>
  <w:num w:numId="19">
    <w:abstractNumId w:val="3"/>
  </w:num>
  <w:num w:numId="20">
    <w:abstractNumId w:val="23"/>
  </w:num>
  <w:num w:numId="21">
    <w:abstractNumId w:val="4"/>
  </w:num>
  <w:num w:numId="22">
    <w:abstractNumId w:val="8"/>
  </w:num>
  <w:num w:numId="23">
    <w:abstractNumId w:val="26"/>
  </w:num>
  <w:num w:numId="24">
    <w:abstractNumId w:val="6"/>
  </w:num>
  <w:num w:numId="25">
    <w:abstractNumId w:val="21"/>
  </w:num>
  <w:num w:numId="26">
    <w:abstractNumId w:val="19"/>
  </w:num>
  <w:num w:numId="27">
    <w:abstractNumId w:val="1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9"/>
  <w:hyphenationZone w:val="283"/>
  <w:noPunctuationKerning/>
  <w:characterSpacingControl w:val="doNotCompress"/>
  <w:hdrShapeDefaults>
    <o:shapedefaults v:ext="edit" spidmax="5122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C94751"/>
    <w:rsid w:val="0000445D"/>
    <w:rsid w:val="000129E1"/>
    <w:rsid w:val="00012E0F"/>
    <w:rsid w:val="00013016"/>
    <w:rsid w:val="000138DD"/>
    <w:rsid w:val="00014C3E"/>
    <w:rsid w:val="00015413"/>
    <w:rsid w:val="000200B8"/>
    <w:rsid w:val="00020D18"/>
    <w:rsid w:val="00021473"/>
    <w:rsid w:val="00021DBB"/>
    <w:rsid w:val="000227A4"/>
    <w:rsid w:val="00025059"/>
    <w:rsid w:val="000259DC"/>
    <w:rsid w:val="00027D5F"/>
    <w:rsid w:val="000304E1"/>
    <w:rsid w:val="00030807"/>
    <w:rsid w:val="00031935"/>
    <w:rsid w:val="00032975"/>
    <w:rsid w:val="00033C8A"/>
    <w:rsid w:val="00033D7F"/>
    <w:rsid w:val="00034695"/>
    <w:rsid w:val="0003492B"/>
    <w:rsid w:val="00035185"/>
    <w:rsid w:val="000362B2"/>
    <w:rsid w:val="00036BBB"/>
    <w:rsid w:val="00036E57"/>
    <w:rsid w:val="000376E4"/>
    <w:rsid w:val="000416F3"/>
    <w:rsid w:val="00041F70"/>
    <w:rsid w:val="0004243D"/>
    <w:rsid w:val="00042877"/>
    <w:rsid w:val="00042E02"/>
    <w:rsid w:val="000431CA"/>
    <w:rsid w:val="00043558"/>
    <w:rsid w:val="00045A6D"/>
    <w:rsid w:val="00047A0B"/>
    <w:rsid w:val="00050F4D"/>
    <w:rsid w:val="000528BC"/>
    <w:rsid w:val="0005314F"/>
    <w:rsid w:val="0005358E"/>
    <w:rsid w:val="00053AC2"/>
    <w:rsid w:val="000555B5"/>
    <w:rsid w:val="00055B3A"/>
    <w:rsid w:val="00062A0D"/>
    <w:rsid w:val="00064CAB"/>
    <w:rsid w:val="0006567D"/>
    <w:rsid w:val="00065B91"/>
    <w:rsid w:val="00070492"/>
    <w:rsid w:val="0007170B"/>
    <w:rsid w:val="00074809"/>
    <w:rsid w:val="000818C3"/>
    <w:rsid w:val="00081F70"/>
    <w:rsid w:val="0008475D"/>
    <w:rsid w:val="00084E12"/>
    <w:rsid w:val="00086078"/>
    <w:rsid w:val="00090ED4"/>
    <w:rsid w:val="000923A0"/>
    <w:rsid w:val="0009367F"/>
    <w:rsid w:val="00093720"/>
    <w:rsid w:val="00093CD7"/>
    <w:rsid w:val="0009588E"/>
    <w:rsid w:val="00096B46"/>
    <w:rsid w:val="000A0468"/>
    <w:rsid w:val="000A2275"/>
    <w:rsid w:val="000A3899"/>
    <w:rsid w:val="000A3E1D"/>
    <w:rsid w:val="000B2216"/>
    <w:rsid w:val="000B27BD"/>
    <w:rsid w:val="000B295E"/>
    <w:rsid w:val="000B31FE"/>
    <w:rsid w:val="000B6D62"/>
    <w:rsid w:val="000B73EA"/>
    <w:rsid w:val="000C0DA4"/>
    <w:rsid w:val="000C2280"/>
    <w:rsid w:val="000C34A8"/>
    <w:rsid w:val="000C5092"/>
    <w:rsid w:val="000C6C08"/>
    <w:rsid w:val="000C75FF"/>
    <w:rsid w:val="000C76E3"/>
    <w:rsid w:val="000C7D07"/>
    <w:rsid w:val="000D3783"/>
    <w:rsid w:val="000D3A5D"/>
    <w:rsid w:val="000D403F"/>
    <w:rsid w:val="000D5BB2"/>
    <w:rsid w:val="000D61AC"/>
    <w:rsid w:val="000D6622"/>
    <w:rsid w:val="000D799E"/>
    <w:rsid w:val="000E1F20"/>
    <w:rsid w:val="000E34EB"/>
    <w:rsid w:val="000E43E1"/>
    <w:rsid w:val="000E6CC5"/>
    <w:rsid w:val="000E6E47"/>
    <w:rsid w:val="000F1014"/>
    <w:rsid w:val="000F34A8"/>
    <w:rsid w:val="000F5661"/>
    <w:rsid w:val="000F6A0B"/>
    <w:rsid w:val="000F7035"/>
    <w:rsid w:val="00101E14"/>
    <w:rsid w:val="00102506"/>
    <w:rsid w:val="001065BF"/>
    <w:rsid w:val="00110F3C"/>
    <w:rsid w:val="0011178F"/>
    <w:rsid w:val="00113645"/>
    <w:rsid w:val="00113A46"/>
    <w:rsid w:val="00116315"/>
    <w:rsid w:val="00121667"/>
    <w:rsid w:val="00121CBB"/>
    <w:rsid w:val="001229F9"/>
    <w:rsid w:val="001237F2"/>
    <w:rsid w:val="00125B27"/>
    <w:rsid w:val="00126DAD"/>
    <w:rsid w:val="001315B1"/>
    <w:rsid w:val="00131869"/>
    <w:rsid w:val="0013634E"/>
    <w:rsid w:val="0013644D"/>
    <w:rsid w:val="00136CF5"/>
    <w:rsid w:val="00141BD2"/>
    <w:rsid w:val="00143707"/>
    <w:rsid w:val="00146440"/>
    <w:rsid w:val="001470D5"/>
    <w:rsid w:val="001501C9"/>
    <w:rsid w:val="00150290"/>
    <w:rsid w:val="00150372"/>
    <w:rsid w:val="00150669"/>
    <w:rsid w:val="00150D93"/>
    <w:rsid w:val="0015234F"/>
    <w:rsid w:val="00152D3D"/>
    <w:rsid w:val="00155756"/>
    <w:rsid w:val="00155C62"/>
    <w:rsid w:val="00157AB0"/>
    <w:rsid w:val="001613A7"/>
    <w:rsid w:val="00161F57"/>
    <w:rsid w:val="00163A3B"/>
    <w:rsid w:val="001650E4"/>
    <w:rsid w:val="0016678B"/>
    <w:rsid w:val="001678F2"/>
    <w:rsid w:val="00167943"/>
    <w:rsid w:val="00170349"/>
    <w:rsid w:val="0017036B"/>
    <w:rsid w:val="001705C8"/>
    <w:rsid w:val="001711B1"/>
    <w:rsid w:val="0017159C"/>
    <w:rsid w:val="001729C5"/>
    <w:rsid w:val="001739DB"/>
    <w:rsid w:val="001755DA"/>
    <w:rsid w:val="001759B5"/>
    <w:rsid w:val="001772BE"/>
    <w:rsid w:val="00180042"/>
    <w:rsid w:val="00180046"/>
    <w:rsid w:val="00181485"/>
    <w:rsid w:val="001823E9"/>
    <w:rsid w:val="00183208"/>
    <w:rsid w:val="00184316"/>
    <w:rsid w:val="001846BD"/>
    <w:rsid w:val="00184C47"/>
    <w:rsid w:val="00185ECB"/>
    <w:rsid w:val="00186B23"/>
    <w:rsid w:val="00190729"/>
    <w:rsid w:val="00194571"/>
    <w:rsid w:val="00194A79"/>
    <w:rsid w:val="001962FE"/>
    <w:rsid w:val="00197312"/>
    <w:rsid w:val="001A2B11"/>
    <w:rsid w:val="001A4F70"/>
    <w:rsid w:val="001A7CD1"/>
    <w:rsid w:val="001B08AA"/>
    <w:rsid w:val="001B08D6"/>
    <w:rsid w:val="001B0E32"/>
    <w:rsid w:val="001B1180"/>
    <w:rsid w:val="001B1B4E"/>
    <w:rsid w:val="001B2566"/>
    <w:rsid w:val="001B303D"/>
    <w:rsid w:val="001C0086"/>
    <w:rsid w:val="001C02CA"/>
    <w:rsid w:val="001C0CAB"/>
    <w:rsid w:val="001C10AD"/>
    <w:rsid w:val="001C21F1"/>
    <w:rsid w:val="001C2730"/>
    <w:rsid w:val="001C2A14"/>
    <w:rsid w:val="001C3512"/>
    <w:rsid w:val="001C3856"/>
    <w:rsid w:val="001C3B3D"/>
    <w:rsid w:val="001C74EE"/>
    <w:rsid w:val="001C77A6"/>
    <w:rsid w:val="001D1F38"/>
    <w:rsid w:val="001D4046"/>
    <w:rsid w:val="001D4554"/>
    <w:rsid w:val="001D4B8A"/>
    <w:rsid w:val="001D6224"/>
    <w:rsid w:val="001E0458"/>
    <w:rsid w:val="001E12CB"/>
    <w:rsid w:val="001E2C1C"/>
    <w:rsid w:val="001E3AA6"/>
    <w:rsid w:val="001E52B2"/>
    <w:rsid w:val="001E5B42"/>
    <w:rsid w:val="001F020A"/>
    <w:rsid w:val="001F084D"/>
    <w:rsid w:val="001F1711"/>
    <w:rsid w:val="001F23F4"/>
    <w:rsid w:val="001F240F"/>
    <w:rsid w:val="001F343F"/>
    <w:rsid w:val="001F5D25"/>
    <w:rsid w:val="001F77CD"/>
    <w:rsid w:val="00200733"/>
    <w:rsid w:val="002023F9"/>
    <w:rsid w:val="002037A0"/>
    <w:rsid w:val="00203A16"/>
    <w:rsid w:val="00203BB8"/>
    <w:rsid w:val="002040A3"/>
    <w:rsid w:val="00206684"/>
    <w:rsid w:val="00206A11"/>
    <w:rsid w:val="00206A13"/>
    <w:rsid w:val="00211ADE"/>
    <w:rsid w:val="00212531"/>
    <w:rsid w:val="00214C36"/>
    <w:rsid w:val="002241B5"/>
    <w:rsid w:val="00224E59"/>
    <w:rsid w:val="00225B01"/>
    <w:rsid w:val="0022618C"/>
    <w:rsid w:val="002264B9"/>
    <w:rsid w:val="0022703E"/>
    <w:rsid w:val="00227887"/>
    <w:rsid w:val="00230B14"/>
    <w:rsid w:val="00231F96"/>
    <w:rsid w:val="002329A2"/>
    <w:rsid w:val="002346C9"/>
    <w:rsid w:val="0023524C"/>
    <w:rsid w:val="00237FE1"/>
    <w:rsid w:val="00242908"/>
    <w:rsid w:val="00242DE8"/>
    <w:rsid w:val="002453FD"/>
    <w:rsid w:val="0024767E"/>
    <w:rsid w:val="0025721B"/>
    <w:rsid w:val="002601CE"/>
    <w:rsid w:val="00260208"/>
    <w:rsid w:val="00260AF9"/>
    <w:rsid w:val="0026541E"/>
    <w:rsid w:val="00266378"/>
    <w:rsid w:val="002723F5"/>
    <w:rsid w:val="00273E24"/>
    <w:rsid w:val="002740A2"/>
    <w:rsid w:val="00275759"/>
    <w:rsid w:val="002803AE"/>
    <w:rsid w:val="00281440"/>
    <w:rsid w:val="002824F1"/>
    <w:rsid w:val="00285EFF"/>
    <w:rsid w:val="002863BF"/>
    <w:rsid w:val="00286A2E"/>
    <w:rsid w:val="00292269"/>
    <w:rsid w:val="00293A2A"/>
    <w:rsid w:val="00295C09"/>
    <w:rsid w:val="002A0657"/>
    <w:rsid w:val="002A53B3"/>
    <w:rsid w:val="002A5D66"/>
    <w:rsid w:val="002A7288"/>
    <w:rsid w:val="002B22B7"/>
    <w:rsid w:val="002B334E"/>
    <w:rsid w:val="002B6381"/>
    <w:rsid w:val="002B64AD"/>
    <w:rsid w:val="002C043E"/>
    <w:rsid w:val="002C1A27"/>
    <w:rsid w:val="002C2ABF"/>
    <w:rsid w:val="002C32E7"/>
    <w:rsid w:val="002C35B3"/>
    <w:rsid w:val="002C5CAA"/>
    <w:rsid w:val="002C6C69"/>
    <w:rsid w:val="002C711E"/>
    <w:rsid w:val="002C7C0F"/>
    <w:rsid w:val="002E16D6"/>
    <w:rsid w:val="002E1A33"/>
    <w:rsid w:val="002E2F6C"/>
    <w:rsid w:val="002E34B3"/>
    <w:rsid w:val="002E4B1C"/>
    <w:rsid w:val="002F01D6"/>
    <w:rsid w:val="002F1323"/>
    <w:rsid w:val="002F1A25"/>
    <w:rsid w:val="002F4B41"/>
    <w:rsid w:val="002F4B96"/>
    <w:rsid w:val="00301701"/>
    <w:rsid w:val="00302416"/>
    <w:rsid w:val="00305FBE"/>
    <w:rsid w:val="00306178"/>
    <w:rsid w:val="003061A1"/>
    <w:rsid w:val="00306618"/>
    <w:rsid w:val="0030750C"/>
    <w:rsid w:val="00307676"/>
    <w:rsid w:val="00310006"/>
    <w:rsid w:val="00314679"/>
    <w:rsid w:val="0032044C"/>
    <w:rsid w:val="00320EB4"/>
    <w:rsid w:val="0032105F"/>
    <w:rsid w:val="00324336"/>
    <w:rsid w:val="00324650"/>
    <w:rsid w:val="00325C5C"/>
    <w:rsid w:val="00326012"/>
    <w:rsid w:val="00330430"/>
    <w:rsid w:val="003310A2"/>
    <w:rsid w:val="00332E89"/>
    <w:rsid w:val="0033624F"/>
    <w:rsid w:val="0033707C"/>
    <w:rsid w:val="0034176D"/>
    <w:rsid w:val="00341B57"/>
    <w:rsid w:val="00344A46"/>
    <w:rsid w:val="003459AB"/>
    <w:rsid w:val="00345AC6"/>
    <w:rsid w:val="00350148"/>
    <w:rsid w:val="003517A2"/>
    <w:rsid w:val="00352E75"/>
    <w:rsid w:val="0035371F"/>
    <w:rsid w:val="00354F98"/>
    <w:rsid w:val="003557F2"/>
    <w:rsid w:val="003558B0"/>
    <w:rsid w:val="00355C4A"/>
    <w:rsid w:val="00355E0A"/>
    <w:rsid w:val="00356B71"/>
    <w:rsid w:val="003600E5"/>
    <w:rsid w:val="00366ADC"/>
    <w:rsid w:val="0036775F"/>
    <w:rsid w:val="00367E84"/>
    <w:rsid w:val="00373157"/>
    <w:rsid w:val="003761D8"/>
    <w:rsid w:val="0037659E"/>
    <w:rsid w:val="00381DAE"/>
    <w:rsid w:val="0038210C"/>
    <w:rsid w:val="00384CB9"/>
    <w:rsid w:val="003915AD"/>
    <w:rsid w:val="003944E0"/>
    <w:rsid w:val="00395B01"/>
    <w:rsid w:val="003960B0"/>
    <w:rsid w:val="00396858"/>
    <w:rsid w:val="003A0CFB"/>
    <w:rsid w:val="003A4CB0"/>
    <w:rsid w:val="003A587D"/>
    <w:rsid w:val="003A71CD"/>
    <w:rsid w:val="003B10D4"/>
    <w:rsid w:val="003B3098"/>
    <w:rsid w:val="003B6408"/>
    <w:rsid w:val="003B68DA"/>
    <w:rsid w:val="003C03F6"/>
    <w:rsid w:val="003C148B"/>
    <w:rsid w:val="003C44A3"/>
    <w:rsid w:val="003C4CAF"/>
    <w:rsid w:val="003C6B25"/>
    <w:rsid w:val="003C7379"/>
    <w:rsid w:val="003D0364"/>
    <w:rsid w:val="003D145B"/>
    <w:rsid w:val="003D31DE"/>
    <w:rsid w:val="003D3F08"/>
    <w:rsid w:val="003D5754"/>
    <w:rsid w:val="003D57C7"/>
    <w:rsid w:val="003D5AFE"/>
    <w:rsid w:val="003E1594"/>
    <w:rsid w:val="003E25F1"/>
    <w:rsid w:val="003E4323"/>
    <w:rsid w:val="003E645A"/>
    <w:rsid w:val="003E65CF"/>
    <w:rsid w:val="003F079C"/>
    <w:rsid w:val="003F1569"/>
    <w:rsid w:val="003F1B87"/>
    <w:rsid w:val="003F2F50"/>
    <w:rsid w:val="003F698B"/>
    <w:rsid w:val="003F7C29"/>
    <w:rsid w:val="004002CB"/>
    <w:rsid w:val="00404F25"/>
    <w:rsid w:val="004055FA"/>
    <w:rsid w:val="00406238"/>
    <w:rsid w:val="004071AD"/>
    <w:rsid w:val="00411C6A"/>
    <w:rsid w:val="00413556"/>
    <w:rsid w:val="00414248"/>
    <w:rsid w:val="00416706"/>
    <w:rsid w:val="004171D9"/>
    <w:rsid w:val="004173B9"/>
    <w:rsid w:val="00422218"/>
    <w:rsid w:val="00423979"/>
    <w:rsid w:val="004252BF"/>
    <w:rsid w:val="00425E02"/>
    <w:rsid w:val="0042624B"/>
    <w:rsid w:val="00430DB7"/>
    <w:rsid w:val="00431430"/>
    <w:rsid w:val="00431EBC"/>
    <w:rsid w:val="00433085"/>
    <w:rsid w:val="00434ED4"/>
    <w:rsid w:val="0043636B"/>
    <w:rsid w:val="00436799"/>
    <w:rsid w:val="00441C14"/>
    <w:rsid w:val="00442F06"/>
    <w:rsid w:val="00443435"/>
    <w:rsid w:val="004435EC"/>
    <w:rsid w:val="00444139"/>
    <w:rsid w:val="00446AA6"/>
    <w:rsid w:val="00447098"/>
    <w:rsid w:val="004507BC"/>
    <w:rsid w:val="00453199"/>
    <w:rsid w:val="0045483B"/>
    <w:rsid w:val="00454BE2"/>
    <w:rsid w:val="004554EC"/>
    <w:rsid w:val="00455A76"/>
    <w:rsid w:val="00455DB9"/>
    <w:rsid w:val="004567DE"/>
    <w:rsid w:val="00456EDB"/>
    <w:rsid w:val="004574F6"/>
    <w:rsid w:val="00464A3F"/>
    <w:rsid w:val="004706B1"/>
    <w:rsid w:val="00477B22"/>
    <w:rsid w:val="00477F58"/>
    <w:rsid w:val="00477FF5"/>
    <w:rsid w:val="00481B9D"/>
    <w:rsid w:val="00482046"/>
    <w:rsid w:val="00482257"/>
    <w:rsid w:val="00482DAC"/>
    <w:rsid w:val="00482EDB"/>
    <w:rsid w:val="0048569D"/>
    <w:rsid w:val="004865F0"/>
    <w:rsid w:val="00486FEF"/>
    <w:rsid w:val="00490745"/>
    <w:rsid w:val="00490A32"/>
    <w:rsid w:val="00491E1D"/>
    <w:rsid w:val="004920E1"/>
    <w:rsid w:val="00492395"/>
    <w:rsid w:val="00494542"/>
    <w:rsid w:val="00496F6C"/>
    <w:rsid w:val="004A0404"/>
    <w:rsid w:val="004A1138"/>
    <w:rsid w:val="004A12A9"/>
    <w:rsid w:val="004A2450"/>
    <w:rsid w:val="004A30DA"/>
    <w:rsid w:val="004A3D61"/>
    <w:rsid w:val="004A4015"/>
    <w:rsid w:val="004A53D8"/>
    <w:rsid w:val="004A63FE"/>
    <w:rsid w:val="004A6663"/>
    <w:rsid w:val="004A7039"/>
    <w:rsid w:val="004B0CA2"/>
    <w:rsid w:val="004B1B1F"/>
    <w:rsid w:val="004B1B43"/>
    <w:rsid w:val="004B4035"/>
    <w:rsid w:val="004B4D21"/>
    <w:rsid w:val="004B5252"/>
    <w:rsid w:val="004C0024"/>
    <w:rsid w:val="004C35D4"/>
    <w:rsid w:val="004C3FE4"/>
    <w:rsid w:val="004C4626"/>
    <w:rsid w:val="004C6A9A"/>
    <w:rsid w:val="004C7F51"/>
    <w:rsid w:val="004D2F36"/>
    <w:rsid w:val="004D5246"/>
    <w:rsid w:val="004D5BA3"/>
    <w:rsid w:val="004D75F5"/>
    <w:rsid w:val="004D7BCB"/>
    <w:rsid w:val="004E11B1"/>
    <w:rsid w:val="004E3275"/>
    <w:rsid w:val="004E5CE0"/>
    <w:rsid w:val="004E6FB9"/>
    <w:rsid w:val="004E7F0C"/>
    <w:rsid w:val="004F011B"/>
    <w:rsid w:val="004F0A9F"/>
    <w:rsid w:val="004F32D0"/>
    <w:rsid w:val="004F4592"/>
    <w:rsid w:val="004F72F6"/>
    <w:rsid w:val="00503E1A"/>
    <w:rsid w:val="00504252"/>
    <w:rsid w:val="00504B28"/>
    <w:rsid w:val="00506948"/>
    <w:rsid w:val="005070DC"/>
    <w:rsid w:val="00507DCD"/>
    <w:rsid w:val="0051040C"/>
    <w:rsid w:val="00510D7F"/>
    <w:rsid w:val="00510F6A"/>
    <w:rsid w:val="005149CA"/>
    <w:rsid w:val="005156EE"/>
    <w:rsid w:val="00516A37"/>
    <w:rsid w:val="00520115"/>
    <w:rsid w:val="00520B49"/>
    <w:rsid w:val="005219BE"/>
    <w:rsid w:val="00523F83"/>
    <w:rsid w:val="00525307"/>
    <w:rsid w:val="00526C47"/>
    <w:rsid w:val="0053083B"/>
    <w:rsid w:val="0053333D"/>
    <w:rsid w:val="00534066"/>
    <w:rsid w:val="005358FB"/>
    <w:rsid w:val="00537562"/>
    <w:rsid w:val="00541533"/>
    <w:rsid w:val="0054219F"/>
    <w:rsid w:val="00542DA3"/>
    <w:rsid w:val="005442C5"/>
    <w:rsid w:val="00544344"/>
    <w:rsid w:val="00546FAF"/>
    <w:rsid w:val="00547768"/>
    <w:rsid w:val="00547B97"/>
    <w:rsid w:val="0055026C"/>
    <w:rsid w:val="005508B0"/>
    <w:rsid w:val="005518A2"/>
    <w:rsid w:val="00552390"/>
    <w:rsid w:val="0055254D"/>
    <w:rsid w:val="00552A95"/>
    <w:rsid w:val="00553506"/>
    <w:rsid w:val="005562F6"/>
    <w:rsid w:val="005576D8"/>
    <w:rsid w:val="00561728"/>
    <w:rsid w:val="00561C21"/>
    <w:rsid w:val="00561CB7"/>
    <w:rsid w:val="005621D4"/>
    <w:rsid w:val="0056514E"/>
    <w:rsid w:val="00566AB0"/>
    <w:rsid w:val="005677C6"/>
    <w:rsid w:val="00570359"/>
    <w:rsid w:val="0057040C"/>
    <w:rsid w:val="00570525"/>
    <w:rsid w:val="00572A04"/>
    <w:rsid w:val="00574D03"/>
    <w:rsid w:val="00575E5E"/>
    <w:rsid w:val="005769D4"/>
    <w:rsid w:val="00576FB2"/>
    <w:rsid w:val="005773FA"/>
    <w:rsid w:val="005800E6"/>
    <w:rsid w:val="00580B3E"/>
    <w:rsid w:val="00580BC6"/>
    <w:rsid w:val="00581137"/>
    <w:rsid w:val="005811A2"/>
    <w:rsid w:val="0058224A"/>
    <w:rsid w:val="00583C04"/>
    <w:rsid w:val="00584425"/>
    <w:rsid w:val="00584ABD"/>
    <w:rsid w:val="00584B68"/>
    <w:rsid w:val="00584EF0"/>
    <w:rsid w:val="005863C4"/>
    <w:rsid w:val="0058784F"/>
    <w:rsid w:val="005906EC"/>
    <w:rsid w:val="00590B6F"/>
    <w:rsid w:val="00590EC3"/>
    <w:rsid w:val="0059140D"/>
    <w:rsid w:val="00595B5D"/>
    <w:rsid w:val="005969C0"/>
    <w:rsid w:val="005971C0"/>
    <w:rsid w:val="005A0A49"/>
    <w:rsid w:val="005A0C17"/>
    <w:rsid w:val="005A2689"/>
    <w:rsid w:val="005A588B"/>
    <w:rsid w:val="005B02E5"/>
    <w:rsid w:val="005B2E13"/>
    <w:rsid w:val="005B2EC4"/>
    <w:rsid w:val="005B33D9"/>
    <w:rsid w:val="005B3D37"/>
    <w:rsid w:val="005B3F3E"/>
    <w:rsid w:val="005B6509"/>
    <w:rsid w:val="005C0213"/>
    <w:rsid w:val="005C0A5F"/>
    <w:rsid w:val="005C124D"/>
    <w:rsid w:val="005C2341"/>
    <w:rsid w:val="005C37A7"/>
    <w:rsid w:val="005C5340"/>
    <w:rsid w:val="005C7721"/>
    <w:rsid w:val="005C7C2B"/>
    <w:rsid w:val="005D02EB"/>
    <w:rsid w:val="005D3E87"/>
    <w:rsid w:val="005D452D"/>
    <w:rsid w:val="005D4F51"/>
    <w:rsid w:val="005D5496"/>
    <w:rsid w:val="005D6683"/>
    <w:rsid w:val="005E146C"/>
    <w:rsid w:val="005E2654"/>
    <w:rsid w:val="005E696E"/>
    <w:rsid w:val="005F0924"/>
    <w:rsid w:val="005F2BD1"/>
    <w:rsid w:val="005F7094"/>
    <w:rsid w:val="005F7E60"/>
    <w:rsid w:val="00600C51"/>
    <w:rsid w:val="00601EDE"/>
    <w:rsid w:val="00602B01"/>
    <w:rsid w:val="00605686"/>
    <w:rsid w:val="00606A91"/>
    <w:rsid w:val="00606E84"/>
    <w:rsid w:val="00610CA4"/>
    <w:rsid w:val="00610F59"/>
    <w:rsid w:val="00615F76"/>
    <w:rsid w:val="00616A1D"/>
    <w:rsid w:val="00616FBB"/>
    <w:rsid w:val="006212A6"/>
    <w:rsid w:val="0062229D"/>
    <w:rsid w:val="0062395F"/>
    <w:rsid w:val="006241AB"/>
    <w:rsid w:val="0062686D"/>
    <w:rsid w:val="00630A5C"/>
    <w:rsid w:val="00630BF9"/>
    <w:rsid w:val="0063117B"/>
    <w:rsid w:val="00632173"/>
    <w:rsid w:val="006348CF"/>
    <w:rsid w:val="006349F0"/>
    <w:rsid w:val="00634B09"/>
    <w:rsid w:val="00634BDE"/>
    <w:rsid w:val="006426E2"/>
    <w:rsid w:val="0064335B"/>
    <w:rsid w:val="00645D2B"/>
    <w:rsid w:val="00646376"/>
    <w:rsid w:val="006505AA"/>
    <w:rsid w:val="00652188"/>
    <w:rsid w:val="0065515D"/>
    <w:rsid w:val="00655DE2"/>
    <w:rsid w:val="00656295"/>
    <w:rsid w:val="00657A74"/>
    <w:rsid w:val="00660824"/>
    <w:rsid w:val="00660A2C"/>
    <w:rsid w:val="00661297"/>
    <w:rsid w:val="00663ECE"/>
    <w:rsid w:val="00664EAB"/>
    <w:rsid w:val="00672B42"/>
    <w:rsid w:val="00672C3D"/>
    <w:rsid w:val="00676E1D"/>
    <w:rsid w:val="00680BD5"/>
    <w:rsid w:val="006811D0"/>
    <w:rsid w:val="006816D8"/>
    <w:rsid w:val="0068234B"/>
    <w:rsid w:val="006838CF"/>
    <w:rsid w:val="006900AC"/>
    <w:rsid w:val="006937EA"/>
    <w:rsid w:val="0069442C"/>
    <w:rsid w:val="006955C7"/>
    <w:rsid w:val="006956AE"/>
    <w:rsid w:val="006959D4"/>
    <w:rsid w:val="00695C53"/>
    <w:rsid w:val="00697C04"/>
    <w:rsid w:val="00697C3B"/>
    <w:rsid w:val="006A2812"/>
    <w:rsid w:val="006A28DA"/>
    <w:rsid w:val="006A2E54"/>
    <w:rsid w:val="006A3C03"/>
    <w:rsid w:val="006A3C2F"/>
    <w:rsid w:val="006A6F32"/>
    <w:rsid w:val="006B0114"/>
    <w:rsid w:val="006B1D45"/>
    <w:rsid w:val="006B3BB0"/>
    <w:rsid w:val="006B5BD7"/>
    <w:rsid w:val="006B668F"/>
    <w:rsid w:val="006B7380"/>
    <w:rsid w:val="006C0F62"/>
    <w:rsid w:val="006C1FA4"/>
    <w:rsid w:val="006C2CB0"/>
    <w:rsid w:val="006C39C6"/>
    <w:rsid w:val="006C5C29"/>
    <w:rsid w:val="006C673A"/>
    <w:rsid w:val="006C77D1"/>
    <w:rsid w:val="006D0E36"/>
    <w:rsid w:val="006D21EE"/>
    <w:rsid w:val="006D38B8"/>
    <w:rsid w:val="006D652E"/>
    <w:rsid w:val="006D6FBC"/>
    <w:rsid w:val="006E02D8"/>
    <w:rsid w:val="006E19F7"/>
    <w:rsid w:val="006E20C3"/>
    <w:rsid w:val="006E22E1"/>
    <w:rsid w:val="006E3B8F"/>
    <w:rsid w:val="006E3DC1"/>
    <w:rsid w:val="006E4CEE"/>
    <w:rsid w:val="006E5F96"/>
    <w:rsid w:val="006F0AEA"/>
    <w:rsid w:val="006F1B56"/>
    <w:rsid w:val="006F1C60"/>
    <w:rsid w:val="006F38DF"/>
    <w:rsid w:val="006F41A1"/>
    <w:rsid w:val="006F4905"/>
    <w:rsid w:val="006F4BE4"/>
    <w:rsid w:val="006F5061"/>
    <w:rsid w:val="006F5856"/>
    <w:rsid w:val="006F59C6"/>
    <w:rsid w:val="0070174C"/>
    <w:rsid w:val="00701FFB"/>
    <w:rsid w:val="00704C02"/>
    <w:rsid w:val="007065DE"/>
    <w:rsid w:val="007070BF"/>
    <w:rsid w:val="00713A9E"/>
    <w:rsid w:val="00716590"/>
    <w:rsid w:val="00716F73"/>
    <w:rsid w:val="00717346"/>
    <w:rsid w:val="007220E9"/>
    <w:rsid w:val="00723EEC"/>
    <w:rsid w:val="00724FEE"/>
    <w:rsid w:val="00725CAD"/>
    <w:rsid w:val="00726052"/>
    <w:rsid w:val="00726958"/>
    <w:rsid w:val="00726D15"/>
    <w:rsid w:val="00730B84"/>
    <w:rsid w:val="00733945"/>
    <w:rsid w:val="007340D2"/>
    <w:rsid w:val="00734B4F"/>
    <w:rsid w:val="00735B51"/>
    <w:rsid w:val="00735E8A"/>
    <w:rsid w:val="007364B1"/>
    <w:rsid w:val="00736E0D"/>
    <w:rsid w:val="007406CC"/>
    <w:rsid w:val="00743A2A"/>
    <w:rsid w:val="0074518B"/>
    <w:rsid w:val="00750602"/>
    <w:rsid w:val="00751641"/>
    <w:rsid w:val="007533AF"/>
    <w:rsid w:val="00754BB2"/>
    <w:rsid w:val="0075766C"/>
    <w:rsid w:val="00757CDB"/>
    <w:rsid w:val="00757F3D"/>
    <w:rsid w:val="00763800"/>
    <w:rsid w:val="0076389E"/>
    <w:rsid w:val="00763B8C"/>
    <w:rsid w:val="00763E2A"/>
    <w:rsid w:val="007650D2"/>
    <w:rsid w:val="00767BA8"/>
    <w:rsid w:val="0077227D"/>
    <w:rsid w:val="00773A25"/>
    <w:rsid w:val="00774E16"/>
    <w:rsid w:val="00775149"/>
    <w:rsid w:val="00780015"/>
    <w:rsid w:val="00780717"/>
    <w:rsid w:val="00782E93"/>
    <w:rsid w:val="00785905"/>
    <w:rsid w:val="007906B0"/>
    <w:rsid w:val="00791E9A"/>
    <w:rsid w:val="00793004"/>
    <w:rsid w:val="0079724A"/>
    <w:rsid w:val="007978BE"/>
    <w:rsid w:val="007A020A"/>
    <w:rsid w:val="007A21D5"/>
    <w:rsid w:val="007A3241"/>
    <w:rsid w:val="007A3E62"/>
    <w:rsid w:val="007A4704"/>
    <w:rsid w:val="007A4A12"/>
    <w:rsid w:val="007A5565"/>
    <w:rsid w:val="007A65A3"/>
    <w:rsid w:val="007A7897"/>
    <w:rsid w:val="007A7E7F"/>
    <w:rsid w:val="007B274D"/>
    <w:rsid w:val="007B3782"/>
    <w:rsid w:val="007B39EF"/>
    <w:rsid w:val="007B5B06"/>
    <w:rsid w:val="007B6DC9"/>
    <w:rsid w:val="007B7FD6"/>
    <w:rsid w:val="007C067B"/>
    <w:rsid w:val="007C0B4B"/>
    <w:rsid w:val="007C14A1"/>
    <w:rsid w:val="007C165E"/>
    <w:rsid w:val="007C3E9E"/>
    <w:rsid w:val="007C438E"/>
    <w:rsid w:val="007C4BB7"/>
    <w:rsid w:val="007D06F1"/>
    <w:rsid w:val="007D238B"/>
    <w:rsid w:val="007D3F22"/>
    <w:rsid w:val="007D4EAB"/>
    <w:rsid w:val="007D4EDF"/>
    <w:rsid w:val="007D5DC5"/>
    <w:rsid w:val="007D6090"/>
    <w:rsid w:val="007D7283"/>
    <w:rsid w:val="007E754F"/>
    <w:rsid w:val="007E7996"/>
    <w:rsid w:val="007F08B1"/>
    <w:rsid w:val="007F24AB"/>
    <w:rsid w:val="007F2B52"/>
    <w:rsid w:val="007F3390"/>
    <w:rsid w:val="007F33E5"/>
    <w:rsid w:val="007F3AFD"/>
    <w:rsid w:val="007F46E3"/>
    <w:rsid w:val="0080011C"/>
    <w:rsid w:val="00800C02"/>
    <w:rsid w:val="00800F61"/>
    <w:rsid w:val="008010D5"/>
    <w:rsid w:val="00801F4E"/>
    <w:rsid w:val="00803598"/>
    <w:rsid w:val="0080383F"/>
    <w:rsid w:val="0080448E"/>
    <w:rsid w:val="00805542"/>
    <w:rsid w:val="00807F1C"/>
    <w:rsid w:val="0081052F"/>
    <w:rsid w:val="00810C41"/>
    <w:rsid w:val="0081158A"/>
    <w:rsid w:val="00811C97"/>
    <w:rsid w:val="00815209"/>
    <w:rsid w:val="00816ECB"/>
    <w:rsid w:val="008174EC"/>
    <w:rsid w:val="00825F2D"/>
    <w:rsid w:val="00827760"/>
    <w:rsid w:val="00827F32"/>
    <w:rsid w:val="008307D5"/>
    <w:rsid w:val="008351FF"/>
    <w:rsid w:val="00835359"/>
    <w:rsid w:val="00837C78"/>
    <w:rsid w:val="0084003C"/>
    <w:rsid w:val="0084045B"/>
    <w:rsid w:val="0084661D"/>
    <w:rsid w:val="00847380"/>
    <w:rsid w:val="00850543"/>
    <w:rsid w:val="00850815"/>
    <w:rsid w:val="00850B2F"/>
    <w:rsid w:val="00851F34"/>
    <w:rsid w:val="0085382F"/>
    <w:rsid w:val="00853CA0"/>
    <w:rsid w:val="00854EA0"/>
    <w:rsid w:val="008558CB"/>
    <w:rsid w:val="008573BD"/>
    <w:rsid w:val="00861D5D"/>
    <w:rsid w:val="008639DC"/>
    <w:rsid w:val="00863EC4"/>
    <w:rsid w:val="008654EE"/>
    <w:rsid w:val="00865AB9"/>
    <w:rsid w:val="00871ECC"/>
    <w:rsid w:val="0087524B"/>
    <w:rsid w:val="0087552E"/>
    <w:rsid w:val="008777AE"/>
    <w:rsid w:val="00881B69"/>
    <w:rsid w:val="00882988"/>
    <w:rsid w:val="00882FFC"/>
    <w:rsid w:val="008851E2"/>
    <w:rsid w:val="00885810"/>
    <w:rsid w:val="00891E58"/>
    <w:rsid w:val="00894B96"/>
    <w:rsid w:val="008952CB"/>
    <w:rsid w:val="00895738"/>
    <w:rsid w:val="00895C94"/>
    <w:rsid w:val="008A0049"/>
    <w:rsid w:val="008A0EA1"/>
    <w:rsid w:val="008A263E"/>
    <w:rsid w:val="008A2748"/>
    <w:rsid w:val="008A2DCB"/>
    <w:rsid w:val="008A2EBF"/>
    <w:rsid w:val="008A32E0"/>
    <w:rsid w:val="008A3CB5"/>
    <w:rsid w:val="008A4B8A"/>
    <w:rsid w:val="008A5DAA"/>
    <w:rsid w:val="008A71A7"/>
    <w:rsid w:val="008A7EA9"/>
    <w:rsid w:val="008B03F3"/>
    <w:rsid w:val="008B1A9E"/>
    <w:rsid w:val="008B280B"/>
    <w:rsid w:val="008B5D5F"/>
    <w:rsid w:val="008B6836"/>
    <w:rsid w:val="008C001F"/>
    <w:rsid w:val="008C0E88"/>
    <w:rsid w:val="008C19C6"/>
    <w:rsid w:val="008C33FF"/>
    <w:rsid w:val="008C3591"/>
    <w:rsid w:val="008C4A4E"/>
    <w:rsid w:val="008C6DFA"/>
    <w:rsid w:val="008C6EC5"/>
    <w:rsid w:val="008D2794"/>
    <w:rsid w:val="008D280E"/>
    <w:rsid w:val="008E0EF4"/>
    <w:rsid w:val="008E33B7"/>
    <w:rsid w:val="008E3FDF"/>
    <w:rsid w:val="008E45B6"/>
    <w:rsid w:val="008E5387"/>
    <w:rsid w:val="008E73BE"/>
    <w:rsid w:val="008F0302"/>
    <w:rsid w:val="008F400E"/>
    <w:rsid w:val="008F5CA7"/>
    <w:rsid w:val="008F7B8A"/>
    <w:rsid w:val="008F7EA7"/>
    <w:rsid w:val="009003CF"/>
    <w:rsid w:val="00902E33"/>
    <w:rsid w:val="009036C5"/>
    <w:rsid w:val="009038F7"/>
    <w:rsid w:val="00903923"/>
    <w:rsid w:val="00903B46"/>
    <w:rsid w:val="0090493D"/>
    <w:rsid w:val="00905586"/>
    <w:rsid w:val="00906840"/>
    <w:rsid w:val="00906CD5"/>
    <w:rsid w:val="00906E9D"/>
    <w:rsid w:val="00907436"/>
    <w:rsid w:val="009113A4"/>
    <w:rsid w:val="0091336E"/>
    <w:rsid w:val="009145E1"/>
    <w:rsid w:val="00915E6D"/>
    <w:rsid w:val="009160A1"/>
    <w:rsid w:val="00916805"/>
    <w:rsid w:val="0092169A"/>
    <w:rsid w:val="00922348"/>
    <w:rsid w:val="0092342A"/>
    <w:rsid w:val="00925CA2"/>
    <w:rsid w:val="00927943"/>
    <w:rsid w:val="0093035B"/>
    <w:rsid w:val="00934C26"/>
    <w:rsid w:val="009360A0"/>
    <w:rsid w:val="00937E52"/>
    <w:rsid w:val="00940C1C"/>
    <w:rsid w:val="00941273"/>
    <w:rsid w:val="009453FF"/>
    <w:rsid w:val="009456B7"/>
    <w:rsid w:val="00953027"/>
    <w:rsid w:val="00954117"/>
    <w:rsid w:val="009552C9"/>
    <w:rsid w:val="009555A9"/>
    <w:rsid w:val="00960235"/>
    <w:rsid w:val="00962A08"/>
    <w:rsid w:val="00962FAB"/>
    <w:rsid w:val="00962FAD"/>
    <w:rsid w:val="009630E3"/>
    <w:rsid w:val="00964B3A"/>
    <w:rsid w:val="00966CC5"/>
    <w:rsid w:val="00970888"/>
    <w:rsid w:val="00970CDB"/>
    <w:rsid w:val="0097390B"/>
    <w:rsid w:val="009742F6"/>
    <w:rsid w:val="00974B7C"/>
    <w:rsid w:val="0097531D"/>
    <w:rsid w:val="009756CF"/>
    <w:rsid w:val="009827F2"/>
    <w:rsid w:val="009841BA"/>
    <w:rsid w:val="00984ACE"/>
    <w:rsid w:val="0098796B"/>
    <w:rsid w:val="00992721"/>
    <w:rsid w:val="00995DC5"/>
    <w:rsid w:val="00996EFE"/>
    <w:rsid w:val="00996F4B"/>
    <w:rsid w:val="009A392D"/>
    <w:rsid w:val="009A3AE1"/>
    <w:rsid w:val="009A4165"/>
    <w:rsid w:val="009A61FD"/>
    <w:rsid w:val="009A7E65"/>
    <w:rsid w:val="009B01F5"/>
    <w:rsid w:val="009B0997"/>
    <w:rsid w:val="009B0CD9"/>
    <w:rsid w:val="009B1404"/>
    <w:rsid w:val="009B4776"/>
    <w:rsid w:val="009B4786"/>
    <w:rsid w:val="009B4884"/>
    <w:rsid w:val="009B5939"/>
    <w:rsid w:val="009B5AE5"/>
    <w:rsid w:val="009C0007"/>
    <w:rsid w:val="009C0442"/>
    <w:rsid w:val="009C0F2A"/>
    <w:rsid w:val="009C1A70"/>
    <w:rsid w:val="009C5A8A"/>
    <w:rsid w:val="009D07BD"/>
    <w:rsid w:val="009D0DFD"/>
    <w:rsid w:val="009D0F71"/>
    <w:rsid w:val="009D25D3"/>
    <w:rsid w:val="009D2C26"/>
    <w:rsid w:val="009D3045"/>
    <w:rsid w:val="009D6EC7"/>
    <w:rsid w:val="009D6EE0"/>
    <w:rsid w:val="009D6F3D"/>
    <w:rsid w:val="009E4DC3"/>
    <w:rsid w:val="009E5C46"/>
    <w:rsid w:val="009E6C6E"/>
    <w:rsid w:val="009E7248"/>
    <w:rsid w:val="009F1339"/>
    <w:rsid w:val="009F1BE6"/>
    <w:rsid w:val="009F259A"/>
    <w:rsid w:val="009F282A"/>
    <w:rsid w:val="009F4A1E"/>
    <w:rsid w:val="009F4AA0"/>
    <w:rsid w:val="009F6EBA"/>
    <w:rsid w:val="00A0076D"/>
    <w:rsid w:val="00A055FB"/>
    <w:rsid w:val="00A07151"/>
    <w:rsid w:val="00A0750C"/>
    <w:rsid w:val="00A119CB"/>
    <w:rsid w:val="00A1357B"/>
    <w:rsid w:val="00A141FA"/>
    <w:rsid w:val="00A162DF"/>
    <w:rsid w:val="00A224A9"/>
    <w:rsid w:val="00A23E4D"/>
    <w:rsid w:val="00A24011"/>
    <w:rsid w:val="00A24567"/>
    <w:rsid w:val="00A26054"/>
    <w:rsid w:val="00A30B92"/>
    <w:rsid w:val="00A31F62"/>
    <w:rsid w:val="00A34EA1"/>
    <w:rsid w:val="00A358F0"/>
    <w:rsid w:val="00A373A7"/>
    <w:rsid w:val="00A44914"/>
    <w:rsid w:val="00A45A1F"/>
    <w:rsid w:val="00A45A46"/>
    <w:rsid w:val="00A478BB"/>
    <w:rsid w:val="00A50A1A"/>
    <w:rsid w:val="00A53BD1"/>
    <w:rsid w:val="00A545C9"/>
    <w:rsid w:val="00A54803"/>
    <w:rsid w:val="00A552B0"/>
    <w:rsid w:val="00A56401"/>
    <w:rsid w:val="00A57310"/>
    <w:rsid w:val="00A57CF5"/>
    <w:rsid w:val="00A57D02"/>
    <w:rsid w:val="00A61349"/>
    <w:rsid w:val="00A619B4"/>
    <w:rsid w:val="00A632E3"/>
    <w:rsid w:val="00A703F2"/>
    <w:rsid w:val="00A75386"/>
    <w:rsid w:val="00A75F84"/>
    <w:rsid w:val="00A77C90"/>
    <w:rsid w:val="00A80418"/>
    <w:rsid w:val="00A80537"/>
    <w:rsid w:val="00A815D7"/>
    <w:rsid w:val="00A81EF4"/>
    <w:rsid w:val="00A825D2"/>
    <w:rsid w:val="00A84FEB"/>
    <w:rsid w:val="00A86E78"/>
    <w:rsid w:val="00A90A27"/>
    <w:rsid w:val="00A94D91"/>
    <w:rsid w:val="00A973A7"/>
    <w:rsid w:val="00A97B4A"/>
    <w:rsid w:val="00AA24F6"/>
    <w:rsid w:val="00AA3F38"/>
    <w:rsid w:val="00AA4936"/>
    <w:rsid w:val="00AA7499"/>
    <w:rsid w:val="00AB0233"/>
    <w:rsid w:val="00AB055B"/>
    <w:rsid w:val="00AB2C1A"/>
    <w:rsid w:val="00AB58F0"/>
    <w:rsid w:val="00AB644F"/>
    <w:rsid w:val="00AB755E"/>
    <w:rsid w:val="00AC010B"/>
    <w:rsid w:val="00AC5417"/>
    <w:rsid w:val="00AC6087"/>
    <w:rsid w:val="00AC6BD7"/>
    <w:rsid w:val="00AC7A2A"/>
    <w:rsid w:val="00AD0A3D"/>
    <w:rsid w:val="00AD2AEB"/>
    <w:rsid w:val="00AD2EB3"/>
    <w:rsid w:val="00AD2FF5"/>
    <w:rsid w:val="00AD3C6A"/>
    <w:rsid w:val="00AD72B4"/>
    <w:rsid w:val="00AD74E9"/>
    <w:rsid w:val="00AE114D"/>
    <w:rsid w:val="00AE1C01"/>
    <w:rsid w:val="00AE1C11"/>
    <w:rsid w:val="00AE1C34"/>
    <w:rsid w:val="00AE1DC6"/>
    <w:rsid w:val="00AE3F40"/>
    <w:rsid w:val="00AE659B"/>
    <w:rsid w:val="00AF07E8"/>
    <w:rsid w:val="00AF0CD3"/>
    <w:rsid w:val="00AF0F9A"/>
    <w:rsid w:val="00AF105B"/>
    <w:rsid w:val="00AF3435"/>
    <w:rsid w:val="00AF3E5B"/>
    <w:rsid w:val="00AF4773"/>
    <w:rsid w:val="00AF6D0C"/>
    <w:rsid w:val="00AF6E10"/>
    <w:rsid w:val="00B01947"/>
    <w:rsid w:val="00B02184"/>
    <w:rsid w:val="00B023D3"/>
    <w:rsid w:val="00B0288B"/>
    <w:rsid w:val="00B04713"/>
    <w:rsid w:val="00B0557C"/>
    <w:rsid w:val="00B05F6F"/>
    <w:rsid w:val="00B106B9"/>
    <w:rsid w:val="00B12A8B"/>
    <w:rsid w:val="00B13EBD"/>
    <w:rsid w:val="00B14986"/>
    <w:rsid w:val="00B1542B"/>
    <w:rsid w:val="00B200E8"/>
    <w:rsid w:val="00B222FC"/>
    <w:rsid w:val="00B22DA2"/>
    <w:rsid w:val="00B255E1"/>
    <w:rsid w:val="00B25C67"/>
    <w:rsid w:val="00B27ABA"/>
    <w:rsid w:val="00B27DB0"/>
    <w:rsid w:val="00B34D26"/>
    <w:rsid w:val="00B37B1D"/>
    <w:rsid w:val="00B40B14"/>
    <w:rsid w:val="00B446E5"/>
    <w:rsid w:val="00B448B1"/>
    <w:rsid w:val="00B452A8"/>
    <w:rsid w:val="00B475B5"/>
    <w:rsid w:val="00B51721"/>
    <w:rsid w:val="00B526AB"/>
    <w:rsid w:val="00B526E9"/>
    <w:rsid w:val="00B52AA1"/>
    <w:rsid w:val="00B5363F"/>
    <w:rsid w:val="00B539E3"/>
    <w:rsid w:val="00B53A61"/>
    <w:rsid w:val="00B55438"/>
    <w:rsid w:val="00B56927"/>
    <w:rsid w:val="00B62DA3"/>
    <w:rsid w:val="00B646B4"/>
    <w:rsid w:val="00B65B85"/>
    <w:rsid w:val="00B65D23"/>
    <w:rsid w:val="00B664F7"/>
    <w:rsid w:val="00B6747D"/>
    <w:rsid w:val="00B67DD7"/>
    <w:rsid w:val="00B70581"/>
    <w:rsid w:val="00B70F14"/>
    <w:rsid w:val="00B711D3"/>
    <w:rsid w:val="00B71C0F"/>
    <w:rsid w:val="00B72EAC"/>
    <w:rsid w:val="00B7467C"/>
    <w:rsid w:val="00B75109"/>
    <w:rsid w:val="00B76405"/>
    <w:rsid w:val="00B77059"/>
    <w:rsid w:val="00B80235"/>
    <w:rsid w:val="00B829C3"/>
    <w:rsid w:val="00B834F3"/>
    <w:rsid w:val="00B84253"/>
    <w:rsid w:val="00B85530"/>
    <w:rsid w:val="00B87880"/>
    <w:rsid w:val="00B87D39"/>
    <w:rsid w:val="00B9191C"/>
    <w:rsid w:val="00B92FD3"/>
    <w:rsid w:val="00BA05AF"/>
    <w:rsid w:val="00BA5D06"/>
    <w:rsid w:val="00BA5D20"/>
    <w:rsid w:val="00BA6DA5"/>
    <w:rsid w:val="00BB0570"/>
    <w:rsid w:val="00BB1F83"/>
    <w:rsid w:val="00BB22D2"/>
    <w:rsid w:val="00BB3884"/>
    <w:rsid w:val="00BB38B7"/>
    <w:rsid w:val="00BB397A"/>
    <w:rsid w:val="00BB6437"/>
    <w:rsid w:val="00BB73AF"/>
    <w:rsid w:val="00BB73E0"/>
    <w:rsid w:val="00BC1874"/>
    <w:rsid w:val="00BC3066"/>
    <w:rsid w:val="00BC4D6E"/>
    <w:rsid w:val="00BC4DF5"/>
    <w:rsid w:val="00BC5BA1"/>
    <w:rsid w:val="00BC6C02"/>
    <w:rsid w:val="00BD10BB"/>
    <w:rsid w:val="00BD1820"/>
    <w:rsid w:val="00BD1ACA"/>
    <w:rsid w:val="00BD2DD1"/>
    <w:rsid w:val="00BD3C80"/>
    <w:rsid w:val="00BD3FB2"/>
    <w:rsid w:val="00BD4A56"/>
    <w:rsid w:val="00BD5563"/>
    <w:rsid w:val="00BD73D5"/>
    <w:rsid w:val="00BE1358"/>
    <w:rsid w:val="00BE1CDA"/>
    <w:rsid w:val="00BE25B0"/>
    <w:rsid w:val="00BE40A4"/>
    <w:rsid w:val="00BE4990"/>
    <w:rsid w:val="00BE6A2A"/>
    <w:rsid w:val="00BE6A99"/>
    <w:rsid w:val="00BE6CFB"/>
    <w:rsid w:val="00BF1D97"/>
    <w:rsid w:val="00BF2539"/>
    <w:rsid w:val="00BF3A1A"/>
    <w:rsid w:val="00BF4B6A"/>
    <w:rsid w:val="00BF55F0"/>
    <w:rsid w:val="00BF5637"/>
    <w:rsid w:val="00BF7F82"/>
    <w:rsid w:val="00C012AE"/>
    <w:rsid w:val="00C023FE"/>
    <w:rsid w:val="00C03523"/>
    <w:rsid w:val="00C0379E"/>
    <w:rsid w:val="00C03B55"/>
    <w:rsid w:val="00C0440B"/>
    <w:rsid w:val="00C04D2D"/>
    <w:rsid w:val="00C06C6F"/>
    <w:rsid w:val="00C077B1"/>
    <w:rsid w:val="00C11CFC"/>
    <w:rsid w:val="00C13C98"/>
    <w:rsid w:val="00C143DF"/>
    <w:rsid w:val="00C14785"/>
    <w:rsid w:val="00C14FA2"/>
    <w:rsid w:val="00C156DB"/>
    <w:rsid w:val="00C1637E"/>
    <w:rsid w:val="00C21417"/>
    <w:rsid w:val="00C21F6C"/>
    <w:rsid w:val="00C22410"/>
    <w:rsid w:val="00C2366B"/>
    <w:rsid w:val="00C2530B"/>
    <w:rsid w:val="00C25968"/>
    <w:rsid w:val="00C260BE"/>
    <w:rsid w:val="00C26298"/>
    <w:rsid w:val="00C272D9"/>
    <w:rsid w:val="00C30E95"/>
    <w:rsid w:val="00C3427A"/>
    <w:rsid w:val="00C4039E"/>
    <w:rsid w:val="00C41A42"/>
    <w:rsid w:val="00C42729"/>
    <w:rsid w:val="00C44312"/>
    <w:rsid w:val="00C46880"/>
    <w:rsid w:val="00C46BC2"/>
    <w:rsid w:val="00C50B92"/>
    <w:rsid w:val="00C52C3D"/>
    <w:rsid w:val="00C52E08"/>
    <w:rsid w:val="00C537D6"/>
    <w:rsid w:val="00C54150"/>
    <w:rsid w:val="00C5453B"/>
    <w:rsid w:val="00C54CC4"/>
    <w:rsid w:val="00C5533D"/>
    <w:rsid w:val="00C60FD9"/>
    <w:rsid w:val="00C62154"/>
    <w:rsid w:val="00C62D65"/>
    <w:rsid w:val="00C64304"/>
    <w:rsid w:val="00C72344"/>
    <w:rsid w:val="00C76762"/>
    <w:rsid w:val="00C76EFB"/>
    <w:rsid w:val="00C800AD"/>
    <w:rsid w:val="00C82A9B"/>
    <w:rsid w:val="00C83E34"/>
    <w:rsid w:val="00C8458F"/>
    <w:rsid w:val="00C86947"/>
    <w:rsid w:val="00C8739E"/>
    <w:rsid w:val="00C873D8"/>
    <w:rsid w:val="00C87E47"/>
    <w:rsid w:val="00C90E02"/>
    <w:rsid w:val="00C92068"/>
    <w:rsid w:val="00C9270A"/>
    <w:rsid w:val="00C94751"/>
    <w:rsid w:val="00C95EB4"/>
    <w:rsid w:val="00C96252"/>
    <w:rsid w:val="00CA2486"/>
    <w:rsid w:val="00CA28C2"/>
    <w:rsid w:val="00CA62D1"/>
    <w:rsid w:val="00CA709F"/>
    <w:rsid w:val="00CA74BE"/>
    <w:rsid w:val="00CA7E2A"/>
    <w:rsid w:val="00CB031A"/>
    <w:rsid w:val="00CB21CF"/>
    <w:rsid w:val="00CB3338"/>
    <w:rsid w:val="00CB6152"/>
    <w:rsid w:val="00CB6954"/>
    <w:rsid w:val="00CB70B9"/>
    <w:rsid w:val="00CC176F"/>
    <w:rsid w:val="00CC2A66"/>
    <w:rsid w:val="00CC2C1B"/>
    <w:rsid w:val="00CC3000"/>
    <w:rsid w:val="00CC6372"/>
    <w:rsid w:val="00CD15FF"/>
    <w:rsid w:val="00CD1E89"/>
    <w:rsid w:val="00CD3D24"/>
    <w:rsid w:val="00CD447F"/>
    <w:rsid w:val="00CD585B"/>
    <w:rsid w:val="00CD58A5"/>
    <w:rsid w:val="00CD6496"/>
    <w:rsid w:val="00CD654D"/>
    <w:rsid w:val="00CE1C55"/>
    <w:rsid w:val="00CE5021"/>
    <w:rsid w:val="00CE603B"/>
    <w:rsid w:val="00CE6187"/>
    <w:rsid w:val="00CE795E"/>
    <w:rsid w:val="00CE7F68"/>
    <w:rsid w:val="00CF051B"/>
    <w:rsid w:val="00CF1183"/>
    <w:rsid w:val="00CF16F9"/>
    <w:rsid w:val="00CF2DE1"/>
    <w:rsid w:val="00CF373D"/>
    <w:rsid w:val="00CF57D6"/>
    <w:rsid w:val="00CF7913"/>
    <w:rsid w:val="00CF7BD5"/>
    <w:rsid w:val="00D001B5"/>
    <w:rsid w:val="00D00A6D"/>
    <w:rsid w:val="00D02B4B"/>
    <w:rsid w:val="00D0581D"/>
    <w:rsid w:val="00D05852"/>
    <w:rsid w:val="00D067EB"/>
    <w:rsid w:val="00D06A06"/>
    <w:rsid w:val="00D06A36"/>
    <w:rsid w:val="00D10F18"/>
    <w:rsid w:val="00D12C1B"/>
    <w:rsid w:val="00D134DF"/>
    <w:rsid w:val="00D14A76"/>
    <w:rsid w:val="00D15AD8"/>
    <w:rsid w:val="00D16977"/>
    <w:rsid w:val="00D22056"/>
    <w:rsid w:val="00D24AC5"/>
    <w:rsid w:val="00D24BBE"/>
    <w:rsid w:val="00D26D86"/>
    <w:rsid w:val="00D26E15"/>
    <w:rsid w:val="00D2778F"/>
    <w:rsid w:val="00D27EE2"/>
    <w:rsid w:val="00D301A9"/>
    <w:rsid w:val="00D31BF1"/>
    <w:rsid w:val="00D31C1F"/>
    <w:rsid w:val="00D368B5"/>
    <w:rsid w:val="00D414BA"/>
    <w:rsid w:val="00D43104"/>
    <w:rsid w:val="00D43AEA"/>
    <w:rsid w:val="00D43CE4"/>
    <w:rsid w:val="00D45875"/>
    <w:rsid w:val="00D46223"/>
    <w:rsid w:val="00D472C6"/>
    <w:rsid w:val="00D47FA4"/>
    <w:rsid w:val="00D502D5"/>
    <w:rsid w:val="00D50CCC"/>
    <w:rsid w:val="00D5336E"/>
    <w:rsid w:val="00D53FF9"/>
    <w:rsid w:val="00D54A9D"/>
    <w:rsid w:val="00D555B5"/>
    <w:rsid w:val="00D564B9"/>
    <w:rsid w:val="00D569BF"/>
    <w:rsid w:val="00D5786A"/>
    <w:rsid w:val="00D60C2B"/>
    <w:rsid w:val="00D61755"/>
    <w:rsid w:val="00D61861"/>
    <w:rsid w:val="00D624CC"/>
    <w:rsid w:val="00D63148"/>
    <w:rsid w:val="00D632AB"/>
    <w:rsid w:val="00D65858"/>
    <w:rsid w:val="00D661AD"/>
    <w:rsid w:val="00D6787F"/>
    <w:rsid w:val="00D702DC"/>
    <w:rsid w:val="00D71588"/>
    <w:rsid w:val="00D73D60"/>
    <w:rsid w:val="00D73E27"/>
    <w:rsid w:val="00D75989"/>
    <w:rsid w:val="00D75B01"/>
    <w:rsid w:val="00D76021"/>
    <w:rsid w:val="00D76CB7"/>
    <w:rsid w:val="00D80F92"/>
    <w:rsid w:val="00D811D8"/>
    <w:rsid w:val="00D81F46"/>
    <w:rsid w:val="00D82E78"/>
    <w:rsid w:val="00D83774"/>
    <w:rsid w:val="00D83868"/>
    <w:rsid w:val="00D8398E"/>
    <w:rsid w:val="00D85097"/>
    <w:rsid w:val="00D851EA"/>
    <w:rsid w:val="00D91D02"/>
    <w:rsid w:val="00D92621"/>
    <w:rsid w:val="00D93C83"/>
    <w:rsid w:val="00D93ECF"/>
    <w:rsid w:val="00D95C6D"/>
    <w:rsid w:val="00D964A9"/>
    <w:rsid w:val="00D97EBE"/>
    <w:rsid w:val="00DA0AA9"/>
    <w:rsid w:val="00DA0C0A"/>
    <w:rsid w:val="00DA2BBE"/>
    <w:rsid w:val="00DA5FE9"/>
    <w:rsid w:val="00DB3C91"/>
    <w:rsid w:val="00DB51F5"/>
    <w:rsid w:val="00DB5DD8"/>
    <w:rsid w:val="00DB5F7F"/>
    <w:rsid w:val="00DB6A4F"/>
    <w:rsid w:val="00DB6DE2"/>
    <w:rsid w:val="00DB747A"/>
    <w:rsid w:val="00DB76D5"/>
    <w:rsid w:val="00DC00BB"/>
    <w:rsid w:val="00DC0369"/>
    <w:rsid w:val="00DC1692"/>
    <w:rsid w:val="00DC2DBD"/>
    <w:rsid w:val="00DD2F88"/>
    <w:rsid w:val="00DD3C87"/>
    <w:rsid w:val="00DD3D03"/>
    <w:rsid w:val="00DD4BB9"/>
    <w:rsid w:val="00DD5765"/>
    <w:rsid w:val="00DD5B56"/>
    <w:rsid w:val="00DD5F41"/>
    <w:rsid w:val="00DD654B"/>
    <w:rsid w:val="00DD6C17"/>
    <w:rsid w:val="00DF10F9"/>
    <w:rsid w:val="00DF1FED"/>
    <w:rsid w:val="00DF208E"/>
    <w:rsid w:val="00DF3032"/>
    <w:rsid w:val="00DF31EB"/>
    <w:rsid w:val="00DF5247"/>
    <w:rsid w:val="00DF7E2B"/>
    <w:rsid w:val="00E00138"/>
    <w:rsid w:val="00E00869"/>
    <w:rsid w:val="00E01961"/>
    <w:rsid w:val="00E02E5B"/>
    <w:rsid w:val="00E05AB5"/>
    <w:rsid w:val="00E066C1"/>
    <w:rsid w:val="00E156EA"/>
    <w:rsid w:val="00E1733B"/>
    <w:rsid w:val="00E17F95"/>
    <w:rsid w:val="00E23C57"/>
    <w:rsid w:val="00E255A8"/>
    <w:rsid w:val="00E25864"/>
    <w:rsid w:val="00E26DB6"/>
    <w:rsid w:val="00E31167"/>
    <w:rsid w:val="00E3181C"/>
    <w:rsid w:val="00E31A73"/>
    <w:rsid w:val="00E32985"/>
    <w:rsid w:val="00E334A4"/>
    <w:rsid w:val="00E35578"/>
    <w:rsid w:val="00E37DAA"/>
    <w:rsid w:val="00E43E00"/>
    <w:rsid w:val="00E43E5B"/>
    <w:rsid w:val="00E4484F"/>
    <w:rsid w:val="00E44EC1"/>
    <w:rsid w:val="00E45163"/>
    <w:rsid w:val="00E468EA"/>
    <w:rsid w:val="00E51051"/>
    <w:rsid w:val="00E5344F"/>
    <w:rsid w:val="00E53892"/>
    <w:rsid w:val="00E53F3C"/>
    <w:rsid w:val="00E541C4"/>
    <w:rsid w:val="00E54BBA"/>
    <w:rsid w:val="00E54E08"/>
    <w:rsid w:val="00E553BD"/>
    <w:rsid w:val="00E5696B"/>
    <w:rsid w:val="00E606B5"/>
    <w:rsid w:val="00E60CB0"/>
    <w:rsid w:val="00E616B6"/>
    <w:rsid w:val="00E62311"/>
    <w:rsid w:val="00E630E7"/>
    <w:rsid w:val="00E63915"/>
    <w:rsid w:val="00E640E0"/>
    <w:rsid w:val="00E71B6E"/>
    <w:rsid w:val="00E722F2"/>
    <w:rsid w:val="00E74587"/>
    <w:rsid w:val="00E74917"/>
    <w:rsid w:val="00E763A3"/>
    <w:rsid w:val="00E76C67"/>
    <w:rsid w:val="00E807D5"/>
    <w:rsid w:val="00E80D83"/>
    <w:rsid w:val="00E83255"/>
    <w:rsid w:val="00E845CD"/>
    <w:rsid w:val="00E859D1"/>
    <w:rsid w:val="00E862F8"/>
    <w:rsid w:val="00E8748C"/>
    <w:rsid w:val="00E90392"/>
    <w:rsid w:val="00E915F3"/>
    <w:rsid w:val="00E918F3"/>
    <w:rsid w:val="00E9310B"/>
    <w:rsid w:val="00E94774"/>
    <w:rsid w:val="00E95F8D"/>
    <w:rsid w:val="00EA02F9"/>
    <w:rsid w:val="00EA14DF"/>
    <w:rsid w:val="00EA1C67"/>
    <w:rsid w:val="00EA26F4"/>
    <w:rsid w:val="00EA384F"/>
    <w:rsid w:val="00EA3C9B"/>
    <w:rsid w:val="00EA4EDD"/>
    <w:rsid w:val="00EB1C99"/>
    <w:rsid w:val="00EB270D"/>
    <w:rsid w:val="00EB30D5"/>
    <w:rsid w:val="00EB4587"/>
    <w:rsid w:val="00EB55BD"/>
    <w:rsid w:val="00EC2732"/>
    <w:rsid w:val="00EC6E93"/>
    <w:rsid w:val="00EC73D6"/>
    <w:rsid w:val="00ED00FF"/>
    <w:rsid w:val="00ED013C"/>
    <w:rsid w:val="00ED035A"/>
    <w:rsid w:val="00ED05A7"/>
    <w:rsid w:val="00ED0AD0"/>
    <w:rsid w:val="00ED0E92"/>
    <w:rsid w:val="00ED11D2"/>
    <w:rsid w:val="00ED3CFF"/>
    <w:rsid w:val="00ED4A2B"/>
    <w:rsid w:val="00ED51D6"/>
    <w:rsid w:val="00ED5BC0"/>
    <w:rsid w:val="00EE044C"/>
    <w:rsid w:val="00EE0638"/>
    <w:rsid w:val="00EE082F"/>
    <w:rsid w:val="00EE1C63"/>
    <w:rsid w:val="00EE264D"/>
    <w:rsid w:val="00EE27E9"/>
    <w:rsid w:val="00EE5915"/>
    <w:rsid w:val="00EE7F75"/>
    <w:rsid w:val="00EF0CDE"/>
    <w:rsid w:val="00EF1E51"/>
    <w:rsid w:val="00EF2F4C"/>
    <w:rsid w:val="00EF43D6"/>
    <w:rsid w:val="00F051CD"/>
    <w:rsid w:val="00F06D4E"/>
    <w:rsid w:val="00F07EC8"/>
    <w:rsid w:val="00F10470"/>
    <w:rsid w:val="00F10F13"/>
    <w:rsid w:val="00F132AA"/>
    <w:rsid w:val="00F14CC2"/>
    <w:rsid w:val="00F17538"/>
    <w:rsid w:val="00F17B59"/>
    <w:rsid w:val="00F218BC"/>
    <w:rsid w:val="00F240ED"/>
    <w:rsid w:val="00F246FC"/>
    <w:rsid w:val="00F24A6B"/>
    <w:rsid w:val="00F258E5"/>
    <w:rsid w:val="00F314EF"/>
    <w:rsid w:val="00F322FF"/>
    <w:rsid w:val="00F326CD"/>
    <w:rsid w:val="00F33E5B"/>
    <w:rsid w:val="00F348D8"/>
    <w:rsid w:val="00F34EBC"/>
    <w:rsid w:val="00F371E9"/>
    <w:rsid w:val="00F42BDE"/>
    <w:rsid w:val="00F4496E"/>
    <w:rsid w:val="00F45367"/>
    <w:rsid w:val="00F45881"/>
    <w:rsid w:val="00F46EA5"/>
    <w:rsid w:val="00F5038F"/>
    <w:rsid w:val="00F5043F"/>
    <w:rsid w:val="00F5097E"/>
    <w:rsid w:val="00F50F24"/>
    <w:rsid w:val="00F52B4D"/>
    <w:rsid w:val="00F542BC"/>
    <w:rsid w:val="00F54D15"/>
    <w:rsid w:val="00F54F6D"/>
    <w:rsid w:val="00F568B8"/>
    <w:rsid w:val="00F613F8"/>
    <w:rsid w:val="00F61DE3"/>
    <w:rsid w:val="00F630D4"/>
    <w:rsid w:val="00F64564"/>
    <w:rsid w:val="00F645BC"/>
    <w:rsid w:val="00F66265"/>
    <w:rsid w:val="00F663C2"/>
    <w:rsid w:val="00F70634"/>
    <w:rsid w:val="00F758F1"/>
    <w:rsid w:val="00F75F64"/>
    <w:rsid w:val="00F76DB4"/>
    <w:rsid w:val="00F80B4D"/>
    <w:rsid w:val="00F82357"/>
    <w:rsid w:val="00F94836"/>
    <w:rsid w:val="00F94A3E"/>
    <w:rsid w:val="00F94E22"/>
    <w:rsid w:val="00F9605C"/>
    <w:rsid w:val="00F961FF"/>
    <w:rsid w:val="00F973E3"/>
    <w:rsid w:val="00F975C5"/>
    <w:rsid w:val="00F97D92"/>
    <w:rsid w:val="00FA02C3"/>
    <w:rsid w:val="00FA06F0"/>
    <w:rsid w:val="00FA10AD"/>
    <w:rsid w:val="00FA1373"/>
    <w:rsid w:val="00FA1949"/>
    <w:rsid w:val="00FA2500"/>
    <w:rsid w:val="00FA3057"/>
    <w:rsid w:val="00FA3337"/>
    <w:rsid w:val="00FA3BF2"/>
    <w:rsid w:val="00FA40C5"/>
    <w:rsid w:val="00FA5E0E"/>
    <w:rsid w:val="00FA7EA4"/>
    <w:rsid w:val="00FB0E68"/>
    <w:rsid w:val="00FB3A43"/>
    <w:rsid w:val="00FB4D36"/>
    <w:rsid w:val="00FB4E2F"/>
    <w:rsid w:val="00FB60C0"/>
    <w:rsid w:val="00FC307A"/>
    <w:rsid w:val="00FC6488"/>
    <w:rsid w:val="00FC64CA"/>
    <w:rsid w:val="00FC6A72"/>
    <w:rsid w:val="00FD012D"/>
    <w:rsid w:val="00FD1F9F"/>
    <w:rsid w:val="00FD2861"/>
    <w:rsid w:val="00FD4F0E"/>
    <w:rsid w:val="00FD7084"/>
    <w:rsid w:val="00FD770E"/>
    <w:rsid w:val="00FE257E"/>
    <w:rsid w:val="00FE2B56"/>
    <w:rsid w:val="00FE2BDC"/>
    <w:rsid w:val="00FE3872"/>
    <w:rsid w:val="00FE3C6B"/>
    <w:rsid w:val="00FE3E03"/>
    <w:rsid w:val="00FE439E"/>
    <w:rsid w:val="00FE7A42"/>
    <w:rsid w:val="00FF0482"/>
    <w:rsid w:val="00FF1815"/>
    <w:rsid w:val="00FF6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header" w:uiPriority="0"/>
    <w:lsdException w:name="footer" w:uiPriority="0"/>
    <w:lsdException w:name="caption" w:locked="1" w:uiPriority="0" w:qFormat="1"/>
    <w:lsdException w:name="footnote reference" w:uiPriority="0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7913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B73AF"/>
    <w:pPr>
      <w:keepNext/>
      <w:jc w:val="center"/>
      <w:outlineLvl w:val="0"/>
    </w:pPr>
    <w:rPr>
      <w:rFonts w:ascii="Bookman Old Style" w:hAnsi="Bookman Old Style"/>
      <w:i/>
      <w:sz w:val="30"/>
      <w:szCs w:val="20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locked/>
    <w:rsid w:val="00430DB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42624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ED4A2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6E4CE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semiHidden/>
    <w:unhideWhenUsed/>
    <w:qFormat/>
    <w:locked/>
    <w:rsid w:val="00A23E4D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ED4A2B"/>
    <w:p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C8739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CD58A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CD58A5"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CD58A5"/>
    <w:rPr>
      <w:rFonts w:ascii="Calibri" w:hAnsi="Calibri" w:cs="Times New Roman"/>
      <w:b/>
      <w:bCs/>
      <w:sz w:val="28"/>
      <w:szCs w:val="28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6E4CEE"/>
    <w:rPr>
      <w:rFonts w:ascii="Calibri" w:hAnsi="Calibri" w:cs="Times New Roman"/>
      <w:b/>
      <w:bCs/>
      <w:sz w:val="22"/>
      <w:szCs w:val="2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CD58A5"/>
    <w:rPr>
      <w:rFonts w:ascii="Calibri" w:hAnsi="Calibri" w:cs="Times New Roman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CD58A5"/>
    <w:rPr>
      <w:rFonts w:ascii="Cambria" w:hAnsi="Cambria" w:cs="Times New Roman"/>
    </w:rPr>
  </w:style>
  <w:style w:type="paragraph" w:styleId="Testonotaapidipagina">
    <w:name w:val="footnote text"/>
    <w:basedOn w:val="Normale"/>
    <w:link w:val="TestonotaapidipaginaCarattere"/>
    <w:semiHidden/>
    <w:rsid w:val="00BB73AF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CD58A5"/>
    <w:rPr>
      <w:rFonts w:cs="Times New Roman"/>
      <w:sz w:val="20"/>
      <w:szCs w:val="20"/>
    </w:rPr>
  </w:style>
  <w:style w:type="character" w:styleId="Rimandonotaapidipagina">
    <w:name w:val="footnote reference"/>
    <w:basedOn w:val="Carpredefinitoparagrafo"/>
    <w:semiHidden/>
    <w:rsid w:val="00BB73AF"/>
    <w:rPr>
      <w:rFonts w:cs="Times New Roman"/>
      <w:vertAlign w:val="superscript"/>
    </w:rPr>
  </w:style>
  <w:style w:type="paragraph" w:styleId="Pidipagina">
    <w:name w:val="footer"/>
    <w:basedOn w:val="Normale"/>
    <w:link w:val="PidipaginaCarattere"/>
    <w:autoRedefine/>
    <w:rsid w:val="00FE257E"/>
    <w:pPr>
      <w:framePr w:hSpace="141" w:wrap="around" w:vAnchor="page" w:hAnchor="margin" w:xAlign="center" w:y="5641"/>
      <w:spacing w:before="60" w:after="60"/>
      <w:ind w:left="1080"/>
      <w:jc w:val="both"/>
    </w:pPr>
    <w:rPr>
      <w:rFonts w:ascii="Tahoma" w:hAnsi="Tahoma" w:cs="Tahoma"/>
      <w:b/>
      <w:color w:val="FFFF00"/>
      <w:sz w:val="18"/>
      <w:szCs w:val="18"/>
    </w:rPr>
  </w:style>
  <w:style w:type="character" w:customStyle="1" w:styleId="PidipaginaCarattere">
    <w:name w:val="Piè di pagina Carattere"/>
    <w:basedOn w:val="Carpredefinitoparagrafo"/>
    <w:link w:val="Pidipagina"/>
    <w:locked/>
    <w:rsid w:val="00FE257E"/>
    <w:rPr>
      <w:rFonts w:ascii="Tahoma" w:hAnsi="Tahoma" w:cs="Tahoma"/>
      <w:b/>
      <w:color w:val="FFFF00"/>
      <w:sz w:val="18"/>
      <w:szCs w:val="18"/>
    </w:rPr>
  </w:style>
  <w:style w:type="character" w:styleId="Numeropagina">
    <w:name w:val="page number"/>
    <w:basedOn w:val="Carpredefinitoparagrafo"/>
    <w:rsid w:val="00BB73AF"/>
    <w:rPr>
      <w:rFonts w:cs="Times New Roman"/>
    </w:rPr>
  </w:style>
  <w:style w:type="paragraph" w:styleId="Intestazione">
    <w:name w:val="header"/>
    <w:basedOn w:val="Normale"/>
    <w:link w:val="IntestazioneCarattere"/>
    <w:rsid w:val="00BB73A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D58A5"/>
    <w:rPr>
      <w:rFonts w:cs="Times New Roman"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rsid w:val="00BB73AF"/>
    <w:pPr>
      <w:ind w:firstLine="284"/>
      <w:jc w:val="both"/>
    </w:pPr>
    <w:rPr>
      <w:rFonts w:ascii="Bookman Old Style" w:hAnsi="Bookman Old Style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CD58A5"/>
    <w:rPr>
      <w:rFonts w:cs="Times New Roman"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BB73AF"/>
    <w:pPr>
      <w:jc w:val="center"/>
    </w:pPr>
    <w:rPr>
      <w:rFonts w:ascii="Bookman Old Style" w:hAnsi="Bookman Old Style"/>
      <w:b/>
      <w:sz w:val="32"/>
      <w:szCs w:val="20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CD58A5"/>
    <w:rPr>
      <w:rFonts w:ascii="Cambria" w:hAnsi="Cambria" w:cs="Times New Roman"/>
      <w:b/>
      <w:bCs/>
      <w:kern w:val="28"/>
      <w:sz w:val="32"/>
      <w:szCs w:val="32"/>
    </w:rPr>
  </w:style>
  <w:style w:type="paragraph" w:styleId="Sottotitolo">
    <w:name w:val="Subtitle"/>
    <w:basedOn w:val="Normale"/>
    <w:link w:val="SottotitoloCarattere"/>
    <w:uiPriority w:val="99"/>
    <w:qFormat/>
    <w:rsid w:val="00BB73AF"/>
    <w:pPr>
      <w:jc w:val="center"/>
    </w:pPr>
    <w:rPr>
      <w:rFonts w:ascii="Bookman Old Style" w:hAnsi="Bookman Old Style"/>
      <w:sz w:val="30"/>
      <w:szCs w:val="20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CD58A5"/>
    <w:rPr>
      <w:rFonts w:ascii="Cambria" w:hAnsi="Cambria" w:cs="Times New Roman"/>
      <w:sz w:val="24"/>
      <w:szCs w:val="24"/>
    </w:rPr>
  </w:style>
  <w:style w:type="paragraph" w:customStyle="1" w:styleId="1rientro">
    <w:name w:val="1°rientro"/>
    <w:basedOn w:val="Normale"/>
    <w:uiPriority w:val="99"/>
    <w:rsid w:val="00CF2DE1"/>
    <w:pPr>
      <w:ind w:left="280" w:hanging="280"/>
      <w:jc w:val="both"/>
    </w:pPr>
    <w:rPr>
      <w:color w:val="000000"/>
      <w:sz w:val="20"/>
      <w:szCs w:val="20"/>
      <w:lang w:val="en-US"/>
    </w:rPr>
  </w:style>
  <w:style w:type="paragraph" w:styleId="Corpodeltesto">
    <w:name w:val="Body Text"/>
    <w:basedOn w:val="Normale"/>
    <w:link w:val="CorpodeltestoCarattere"/>
    <w:uiPriority w:val="99"/>
    <w:rsid w:val="00406238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locked/>
    <w:rsid w:val="00CD58A5"/>
    <w:rPr>
      <w:rFonts w:cs="Times New Roman"/>
      <w:sz w:val="24"/>
      <w:szCs w:val="24"/>
    </w:rPr>
  </w:style>
  <w:style w:type="paragraph" w:customStyle="1" w:styleId="TITOLO0">
    <w:name w:val="TITOLO"/>
    <w:basedOn w:val="Normale"/>
    <w:uiPriority w:val="99"/>
    <w:rsid w:val="00036E57"/>
    <w:pPr>
      <w:ind w:firstLine="280"/>
      <w:jc w:val="center"/>
    </w:pPr>
    <w:rPr>
      <w:b/>
      <w:color w:val="000000"/>
      <w:szCs w:val="20"/>
      <w:lang w:val="en-US"/>
    </w:rPr>
  </w:style>
  <w:style w:type="paragraph" w:customStyle="1" w:styleId="Art">
    <w:name w:val="Art"/>
    <w:basedOn w:val="Normale"/>
    <w:uiPriority w:val="99"/>
    <w:rsid w:val="00036E57"/>
    <w:pPr>
      <w:ind w:firstLine="280"/>
      <w:jc w:val="center"/>
    </w:pPr>
    <w:rPr>
      <w:i/>
      <w:color w:val="000000"/>
      <w:sz w:val="20"/>
      <w:szCs w:val="20"/>
      <w:lang w:val="en-US"/>
    </w:rPr>
  </w:style>
  <w:style w:type="paragraph" w:customStyle="1" w:styleId="p3">
    <w:name w:val="p3"/>
    <w:basedOn w:val="Normale"/>
    <w:uiPriority w:val="99"/>
    <w:rsid w:val="00036E57"/>
    <w:pPr>
      <w:widowControl w:val="0"/>
      <w:tabs>
        <w:tab w:val="left" w:pos="700"/>
        <w:tab w:val="left" w:pos="980"/>
      </w:tabs>
      <w:spacing w:line="280" w:lineRule="atLeast"/>
      <w:ind w:left="1440" w:firstLine="720"/>
    </w:pPr>
    <w:rPr>
      <w:szCs w:val="20"/>
    </w:rPr>
  </w:style>
  <w:style w:type="paragraph" w:customStyle="1" w:styleId="p4">
    <w:name w:val="p4"/>
    <w:basedOn w:val="Normale"/>
    <w:uiPriority w:val="99"/>
    <w:rsid w:val="00036E57"/>
    <w:pPr>
      <w:widowControl w:val="0"/>
      <w:tabs>
        <w:tab w:val="left" w:pos="700"/>
      </w:tabs>
      <w:spacing w:line="280" w:lineRule="atLeast"/>
      <w:ind w:left="1440" w:firstLine="720"/>
    </w:pPr>
    <w:rPr>
      <w:szCs w:val="20"/>
    </w:rPr>
  </w:style>
  <w:style w:type="paragraph" w:customStyle="1" w:styleId="p2">
    <w:name w:val="p2"/>
    <w:basedOn w:val="Normale"/>
    <w:uiPriority w:val="99"/>
    <w:rsid w:val="00036E57"/>
    <w:pPr>
      <w:widowControl w:val="0"/>
      <w:tabs>
        <w:tab w:val="left" w:pos="720"/>
      </w:tabs>
      <w:spacing w:line="240" w:lineRule="atLeast"/>
    </w:pPr>
    <w:rPr>
      <w:szCs w:val="20"/>
    </w:rPr>
  </w:style>
  <w:style w:type="paragraph" w:customStyle="1" w:styleId="p1">
    <w:name w:val="p1"/>
    <w:basedOn w:val="Normale"/>
    <w:uiPriority w:val="99"/>
    <w:rsid w:val="00036E57"/>
    <w:pPr>
      <w:widowControl w:val="0"/>
      <w:tabs>
        <w:tab w:val="left" w:pos="720"/>
      </w:tabs>
      <w:spacing w:line="280" w:lineRule="atLeast"/>
      <w:ind w:left="1440" w:firstLine="720"/>
      <w:jc w:val="both"/>
    </w:pPr>
    <w:rPr>
      <w:szCs w:val="20"/>
    </w:rPr>
  </w:style>
  <w:style w:type="paragraph" w:styleId="Testonormale">
    <w:name w:val="Plain Text"/>
    <w:basedOn w:val="Normale"/>
    <w:link w:val="TestonormaleCarattere"/>
    <w:uiPriority w:val="99"/>
    <w:rsid w:val="00036E57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locked/>
    <w:rsid w:val="00CD58A5"/>
    <w:rPr>
      <w:rFonts w:ascii="Courier New" w:hAnsi="Courier New" w:cs="Courier New"/>
      <w:sz w:val="20"/>
      <w:szCs w:val="20"/>
    </w:rPr>
  </w:style>
  <w:style w:type="paragraph" w:customStyle="1" w:styleId="p5">
    <w:name w:val="p5"/>
    <w:basedOn w:val="Normale"/>
    <w:uiPriority w:val="99"/>
    <w:rsid w:val="00036E57"/>
    <w:pPr>
      <w:widowControl w:val="0"/>
      <w:tabs>
        <w:tab w:val="left" w:pos="700"/>
      </w:tabs>
      <w:spacing w:line="280" w:lineRule="atLeast"/>
      <w:ind w:left="740"/>
    </w:pPr>
    <w:rPr>
      <w:szCs w:val="20"/>
    </w:rPr>
  </w:style>
  <w:style w:type="paragraph" w:styleId="NormaleWeb">
    <w:name w:val="Normal (Web)"/>
    <w:basedOn w:val="Normale"/>
    <w:uiPriority w:val="99"/>
    <w:rsid w:val="00036E57"/>
    <w:pPr>
      <w:spacing w:before="100" w:beforeAutospacing="1" w:after="100" w:afterAutospacing="1"/>
    </w:pPr>
    <w:rPr>
      <w:color w:val="000000"/>
      <w:lang w:bidi="he-IL"/>
    </w:rPr>
  </w:style>
  <w:style w:type="paragraph" w:styleId="Corpodeltesto2">
    <w:name w:val="Body Text 2"/>
    <w:basedOn w:val="Normale"/>
    <w:link w:val="Corpodeltesto2Carattere"/>
    <w:uiPriority w:val="99"/>
    <w:rsid w:val="0042624B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CD58A5"/>
    <w:rPr>
      <w:rFonts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ED4A2B"/>
    <w:rPr>
      <w:rFonts w:cs="Times New Roman"/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semiHidden/>
    <w:rsid w:val="00F663C2"/>
    <w:pPr>
      <w:shd w:val="clear" w:color="auto" w:fill="000080"/>
    </w:pPr>
    <w:rPr>
      <w:rFonts w:ascii="Tahoma" w:hAnsi="Tahoma" w:cs="Tahoma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CD58A5"/>
    <w:rPr>
      <w:rFonts w:cs="Times New Roman"/>
      <w:sz w:val="2"/>
    </w:rPr>
  </w:style>
  <w:style w:type="paragraph" w:styleId="Paragrafoelenco">
    <w:name w:val="List Paragraph"/>
    <w:basedOn w:val="Normale"/>
    <w:uiPriority w:val="34"/>
    <w:qFormat/>
    <w:rsid w:val="00B0557C"/>
    <w:pPr>
      <w:ind w:left="708"/>
    </w:pPr>
  </w:style>
  <w:style w:type="paragraph" w:customStyle="1" w:styleId="Normal1">
    <w:name w:val="Normal1"/>
    <w:uiPriority w:val="99"/>
    <w:rsid w:val="00561C21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customStyle="1" w:styleId="Corpodel">
    <w:name w:val="Corpo del"/>
    <w:basedOn w:val="Normal1"/>
    <w:uiPriority w:val="99"/>
    <w:rsid w:val="00E00138"/>
    <w:pPr>
      <w:autoSpaceDE w:val="0"/>
      <w:autoSpaceDN w:val="0"/>
      <w:adjustRightInd w:val="0"/>
      <w:spacing w:after="0" w:line="240" w:lineRule="auto"/>
      <w:jc w:val="both"/>
    </w:pPr>
    <w:rPr>
      <w:sz w:val="23"/>
      <w:szCs w:val="23"/>
    </w:rPr>
  </w:style>
  <w:style w:type="character" w:styleId="Enfasigrassetto">
    <w:name w:val="Strong"/>
    <w:basedOn w:val="Carpredefinitoparagrafo"/>
    <w:uiPriority w:val="99"/>
    <w:qFormat/>
    <w:rsid w:val="00763E2A"/>
    <w:rPr>
      <w:rFonts w:cs="Times New Roman"/>
      <w:b/>
      <w:bCs/>
    </w:rPr>
  </w:style>
  <w:style w:type="table" w:styleId="Grigliatabella">
    <w:name w:val="Table Grid"/>
    <w:basedOn w:val="Tabellanormale"/>
    <w:locked/>
    <w:rsid w:val="00566AB0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foelenco1">
    <w:name w:val="Paragrafo elenco1"/>
    <w:basedOn w:val="Normale"/>
    <w:rsid w:val="00A632E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Carpredefinitoparagrafo"/>
    <w:rsid w:val="00590B6F"/>
  </w:style>
  <w:style w:type="character" w:customStyle="1" w:styleId="Titolo7Carattere">
    <w:name w:val="Titolo 7 Carattere"/>
    <w:basedOn w:val="Carpredefinitoparagrafo"/>
    <w:link w:val="Titolo7"/>
    <w:semiHidden/>
    <w:rsid w:val="00A23E4D"/>
    <w:rPr>
      <w:rFonts w:ascii="Calibri" w:eastAsia="Times New Roman" w:hAnsi="Calibri" w:cs="Times New Roman"/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23E4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A23E4D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3E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3E4D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rsid w:val="00ED0E92"/>
    <w:pPr>
      <w:jc w:val="both"/>
    </w:pPr>
    <w:rPr>
      <w:szCs w:val="20"/>
    </w:rPr>
  </w:style>
  <w:style w:type="character" w:customStyle="1" w:styleId="Titolo2Carattere">
    <w:name w:val="Titolo 2 Carattere"/>
    <w:basedOn w:val="Carpredefinitoparagrafo"/>
    <w:link w:val="Titolo2"/>
    <w:semiHidden/>
    <w:rsid w:val="00430DB7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7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03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540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0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4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540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4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540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4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540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540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0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4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540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4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540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0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4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5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4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54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54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54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54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4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54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4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540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4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P\Desktop\2&#176;%20Corso%20per%20O.A.S\Grafica%20uniforme\Modelli%20Documenti%20Pionieri\Modello%20documenti%20Pionier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8CE36-2899-43CC-A9AF-EC9F12A84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documenti Pionieri</Template>
  <TotalTime>30</TotalTime>
  <Pages>12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REPORT </vt:lpstr>
    </vt:vector>
  </TitlesOfParts>
  <Company/>
  <LinksUpToDate>false</LinksUpToDate>
  <CharactersWithSpaces>4042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creator>INP</dc:creator>
  <cp:lastModifiedBy>Pionieri Sud Italia</cp:lastModifiedBy>
  <cp:revision>7</cp:revision>
  <cp:lastPrinted>2004-03-09T21:45:00Z</cp:lastPrinted>
  <dcterms:created xsi:type="dcterms:W3CDTF">2011-06-21T11:04:00Z</dcterms:created>
  <dcterms:modified xsi:type="dcterms:W3CDTF">2011-07-11T21:26:00Z</dcterms:modified>
</cp:coreProperties>
</file>